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6C82BE" w14:textId="7738B172" w:rsidR="00F414F8" w:rsidRPr="00523576" w:rsidRDefault="00E16070" w:rsidP="00523576">
      <w:pPr>
        <w:pStyle w:val="Title"/>
        <w:jc w:val="both"/>
        <w:rPr>
          <w:b w:val="0"/>
          <w:sz w:val="18"/>
          <w:szCs w:val="18"/>
        </w:rPr>
      </w:pPr>
      <w:r>
        <w:t>S</w:t>
      </w:r>
      <w:r w:rsidR="001C5251">
        <w:t>tructure from Motion (</w:t>
      </w:r>
      <w:proofErr w:type="spellStart"/>
      <w:r w:rsidR="001C5251">
        <w:t>S</w:t>
      </w:r>
      <w:r>
        <w:t>fM</w:t>
      </w:r>
      <w:proofErr w:type="spellEnd"/>
      <w:r w:rsidR="001C5251">
        <w:t>) Photogrammetry</w:t>
      </w:r>
      <w:r w:rsidR="00955964">
        <w:t xml:space="preserve"> </w:t>
      </w:r>
      <w:r w:rsidR="0067054B">
        <w:t xml:space="preserve">Data Exploration and Processing </w:t>
      </w:r>
      <w:r w:rsidR="00955964">
        <w:t>Manual</w:t>
      </w:r>
      <w:r w:rsidR="003A1A17">
        <w:t xml:space="preserve"> </w:t>
      </w:r>
      <w:r w:rsidR="00951507">
        <w:t xml:space="preserve">with </w:t>
      </w:r>
      <w:proofErr w:type="spellStart"/>
      <w:r w:rsidR="00951507">
        <w:t>Agisoft</w:t>
      </w:r>
      <w:proofErr w:type="spellEnd"/>
      <w:r w:rsidR="00951507">
        <w:t xml:space="preserve"> </w:t>
      </w:r>
      <w:proofErr w:type="spellStart"/>
      <w:r w:rsidR="00951507">
        <w:t>MetaShape</w:t>
      </w:r>
      <w:proofErr w:type="spellEnd"/>
      <w:r w:rsidR="00951507">
        <w:t xml:space="preserve"> Pro</w:t>
      </w:r>
    </w:p>
    <w:p w14:paraId="6D010EAB" w14:textId="71F494A5" w:rsidR="00AF7A1A" w:rsidRDefault="00B77D32" w:rsidP="001C5251">
      <w:pPr>
        <w:pStyle w:val="Authortext"/>
      </w:pPr>
      <w:r>
        <w:t>Written b</w:t>
      </w:r>
      <w:r w:rsidRPr="00265840">
        <w:t xml:space="preserve">y </w:t>
      </w:r>
      <w:r w:rsidR="00DA401C">
        <w:t xml:space="preserve">Katherine </w:t>
      </w:r>
      <w:proofErr w:type="spellStart"/>
      <w:r w:rsidR="00DA401C">
        <w:t>Shervais</w:t>
      </w:r>
      <w:proofErr w:type="spellEnd"/>
      <w:r w:rsidR="00DA401C">
        <w:t xml:space="preserve"> (UNAVCO), James Dietrich (Dartmouth), Ian Lauer (Idaho State University)</w:t>
      </w:r>
    </w:p>
    <w:p w14:paraId="4DB33004" w14:textId="4A4EFBB5" w:rsidR="00E44720" w:rsidRDefault="009B18C6" w:rsidP="009B18C6">
      <w:pPr>
        <w:rPr>
          <w:i/>
        </w:rPr>
      </w:pPr>
      <w:r>
        <w:rPr>
          <w:i/>
        </w:rPr>
        <w:t xml:space="preserve">Collecting data in the field is only the first step in the complete </w:t>
      </w:r>
      <w:proofErr w:type="spellStart"/>
      <w:r>
        <w:rPr>
          <w:i/>
        </w:rPr>
        <w:t>SfM</w:t>
      </w:r>
      <w:proofErr w:type="spellEnd"/>
      <w:r>
        <w:rPr>
          <w:i/>
        </w:rPr>
        <w:t xml:space="preserve"> workflow. This manual will take you through the skills needed to complete assignments for Units 1, 2, and 3. These sections are not linked to specific projects, so you will need to use your own </w:t>
      </w:r>
      <w:r w:rsidR="001C5251">
        <w:rPr>
          <w:i/>
        </w:rPr>
        <w:t>judgment</w:t>
      </w:r>
      <w:r>
        <w:rPr>
          <w:i/>
        </w:rPr>
        <w:t xml:space="preserve"> on wh</w:t>
      </w:r>
      <w:r w:rsidR="00093CB8">
        <w:rPr>
          <w:i/>
        </w:rPr>
        <w:t>ich</w:t>
      </w:r>
      <w:r>
        <w:rPr>
          <w:i/>
        </w:rPr>
        <w:t xml:space="preserve"> portions of the manual you need to use for your given assignment. However, the section</w:t>
      </w:r>
      <w:r w:rsidR="005875F1">
        <w:rPr>
          <w:i/>
        </w:rPr>
        <w:t>s on creating a model are</w:t>
      </w:r>
      <w:r>
        <w:rPr>
          <w:i/>
        </w:rPr>
        <w:t xml:space="preserve"> required for every unit. You may complete the steps</w:t>
      </w:r>
      <w:r w:rsidR="00D506A5">
        <w:rPr>
          <w:i/>
        </w:rPr>
        <w:t xml:space="preserve"> </w:t>
      </w:r>
      <w:r>
        <w:rPr>
          <w:i/>
        </w:rPr>
        <w:t xml:space="preserve">to generate a </w:t>
      </w:r>
      <w:proofErr w:type="gramStart"/>
      <w:r>
        <w:rPr>
          <w:i/>
        </w:rPr>
        <w:t>model</w:t>
      </w:r>
      <w:proofErr w:type="gramEnd"/>
      <w:r>
        <w:rPr>
          <w:i/>
        </w:rPr>
        <w:t xml:space="preserve"> or your instructor may complete these steps for you</w:t>
      </w:r>
      <w:r w:rsidRPr="00AD503E">
        <w:rPr>
          <w:i/>
          <w:u w:val="single"/>
        </w:rPr>
        <w:t xml:space="preserve">. In addition, you can always use the Help menu in </w:t>
      </w:r>
      <w:proofErr w:type="spellStart"/>
      <w:r w:rsidRPr="00AD503E">
        <w:rPr>
          <w:i/>
          <w:u w:val="single"/>
        </w:rPr>
        <w:t>Agisoft</w:t>
      </w:r>
      <w:proofErr w:type="spellEnd"/>
      <w:r w:rsidRPr="00AD503E">
        <w:rPr>
          <w:i/>
          <w:u w:val="single"/>
        </w:rPr>
        <w:t xml:space="preserve"> </w:t>
      </w:r>
      <w:proofErr w:type="spellStart"/>
      <w:r w:rsidR="0033390E" w:rsidRPr="00AD503E">
        <w:rPr>
          <w:i/>
          <w:u w:val="single"/>
        </w:rPr>
        <w:t>Metashape</w:t>
      </w:r>
      <w:proofErr w:type="spellEnd"/>
      <w:r w:rsidRPr="00AD503E">
        <w:rPr>
          <w:i/>
          <w:u w:val="single"/>
        </w:rPr>
        <w:t xml:space="preserve"> Pro</w:t>
      </w:r>
      <w:r w:rsidR="00191D33" w:rsidRPr="00AD503E">
        <w:rPr>
          <w:i/>
          <w:u w:val="single"/>
        </w:rPr>
        <w:t>.</w:t>
      </w:r>
    </w:p>
    <w:p w14:paraId="3FC67320" w14:textId="3BB12E29" w:rsidR="00B15185" w:rsidRPr="00C950BF" w:rsidRDefault="00E44720" w:rsidP="001C5251">
      <w:r>
        <w:rPr>
          <w:i/>
        </w:rPr>
        <w:t xml:space="preserve">Note: this is accurate as of </w:t>
      </w:r>
      <w:r w:rsidR="00AD503E">
        <w:rPr>
          <w:i/>
        </w:rPr>
        <w:t>November 2019</w:t>
      </w:r>
      <w:r>
        <w:rPr>
          <w:i/>
        </w:rPr>
        <w:t xml:space="preserve"> (</w:t>
      </w:r>
      <w:proofErr w:type="spellStart"/>
      <w:r w:rsidR="00AD503E">
        <w:rPr>
          <w:i/>
        </w:rPr>
        <w:t>Agisoft</w:t>
      </w:r>
      <w:proofErr w:type="spellEnd"/>
      <w:r w:rsidR="00AD503E">
        <w:rPr>
          <w:i/>
        </w:rPr>
        <w:t xml:space="preserve"> </w:t>
      </w:r>
      <w:proofErr w:type="spellStart"/>
      <w:r w:rsidR="00AD503E">
        <w:rPr>
          <w:i/>
        </w:rPr>
        <w:t>MetaShape</w:t>
      </w:r>
      <w:proofErr w:type="spellEnd"/>
      <w:r>
        <w:rPr>
          <w:i/>
        </w:rPr>
        <w:t xml:space="preserve"> version 1.</w:t>
      </w:r>
      <w:r w:rsidR="00AD503E">
        <w:rPr>
          <w:i/>
        </w:rPr>
        <w:t>5.3</w:t>
      </w:r>
      <w:r>
        <w:rPr>
          <w:i/>
        </w:rPr>
        <w:t xml:space="preserve">). </w:t>
      </w:r>
      <w:r w:rsidR="001C5251">
        <w:rPr>
          <w:i/>
        </w:rPr>
        <w:t>Software u</w:t>
      </w:r>
      <w:r>
        <w:rPr>
          <w:i/>
        </w:rPr>
        <w:t xml:space="preserve">pdates may result in portions of this manual </w:t>
      </w:r>
      <w:r w:rsidR="006870B2">
        <w:rPr>
          <w:i/>
        </w:rPr>
        <w:t xml:space="preserve">becoming out-of-date. </w:t>
      </w:r>
    </w:p>
    <w:p w14:paraId="41225E23" w14:textId="03457446" w:rsidR="00B15185" w:rsidRDefault="00B15185" w:rsidP="00B15185">
      <w:pPr>
        <w:pStyle w:val="Heading1"/>
      </w:pPr>
      <w:r w:rsidRPr="00B15185">
        <w:rPr>
          <w:bCs w:val="0"/>
        </w:rPr>
        <w:t>I.</w:t>
      </w:r>
      <w:r w:rsidRPr="00B15185">
        <w:t xml:space="preserve"> Basics</w:t>
      </w:r>
      <w:r>
        <w:t xml:space="preserve"> of </w:t>
      </w:r>
      <w:proofErr w:type="spellStart"/>
      <w:r w:rsidR="004513CA">
        <w:t>Agisoft</w:t>
      </w:r>
      <w:proofErr w:type="spellEnd"/>
      <w:r w:rsidR="00093CB8">
        <w:t xml:space="preserve"> (I</w:t>
      </w:r>
      <w:r w:rsidR="00C64F79">
        <w:t>nterface,</w:t>
      </w:r>
      <w:r w:rsidR="004513CA">
        <w:t xml:space="preserve"> etc.) </w:t>
      </w:r>
    </w:p>
    <w:p w14:paraId="0F416306" w14:textId="1DD557AF" w:rsidR="00C64F79" w:rsidRPr="00EC7294" w:rsidRDefault="004513CA" w:rsidP="00B15185">
      <w:pPr>
        <w:rPr>
          <w:i/>
        </w:rPr>
      </w:pPr>
      <w:r w:rsidRPr="00EC7294">
        <w:rPr>
          <w:i/>
        </w:rPr>
        <w:t xml:space="preserve">Note: make sure there is room on the computer hard drive for the data. </w:t>
      </w:r>
      <w:proofErr w:type="spellStart"/>
      <w:r w:rsidRPr="00EC7294">
        <w:rPr>
          <w:i/>
        </w:rPr>
        <w:t>Agisoft</w:t>
      </w:r>
      <w:proofErr w:type="spellEnd"/>
      <w:r w:rsidRPr="00EC7294">
        <w:rPr>
          <w:i/>
        </w:rPr>
        <w:t xml:space="preserve"> project files </w:t>
      </w:r>
      <w:proofErr w:type="gramStart"/>
      <w:r w:rsidRPr="00EC7294">
        <w:rPr>
          <w:i/>
        </w:rPr>
        <w:t>(.</w:t>
      </w:r>
      <w:proofErr w:type="spellStart"/>
      <w:r w:rsidRPr="00EC7294">
        <w:rPr>
          <w:i/>
        </w:rPr>
        <w:t>ps</w:t>
      </w:r>
      <w:r w:rsidR="00BC4241">
        <w:rPr>
          <w:i/>
        </w:rPr>
        <w:t>x</w:t>
      </w:r>
      <w:r w:rsidRPr="00EC7294">
        <w:rPr>
          <w:i/>
        </w:rPr>
        <w:t>’s</w:t>
      </w:r>
      <w:proofErr w:type="spellEnd"/>
      <w:proofErr w:type="gramEnd"/>
      <w:r w:rsidRPr="00EC7294">
        <w:rPr>
          <w:i/>
        </w:rPr>
        <w:t xml:space="preserve">) can be gigabytes in size. The exported DEMs and </w:t>
      </w:r>
      <w:proofErr w:type="spellStart"/>
      <w:r w:rsidRPr="00EC7294">
        <w:rPr>
          <w:i/>
        </w:rPr>
        <w:t>orthomo</w:t>
      </w:r>
      <w:r w:rsidR="00554EBB" w:rsidRPr="00EC7294">
        <w:rPr>
          <w:i/>
        </w:rPr>
        <w:t>saics</w:t>
      </w:r>
      <w:proofErr w:type="spellEnd"/>
      <w:r w:rsidR="00554EBB" w:rsidRPr="00EC7294">
        <w:rPr>
          <w:i/>
        </w:rPr>
        <w:t xml:space="preserve"> are also quite large</w:t>
      </w:r>
      <w:r w:rsidRPr="00EC7294">
        <w:rPr>
          <w:i/>
        </w:rPr>
        <w:t xml:space="preserve">. </w:t>
      </w:r>
    </w:p>
    <w:p w14:paraId="4025B068" w14:textId="206FC5C1" w:rsidR="00DA6149" w:rsidRDefault="00ED5D45" w:rsidP="00B15185">
      <w:r>
        <w:rPr>
          <w:noProof/>
        </w:rPr>
        <w:drawing>
          <wp:inline distT="0" distB="0" distL="0" distR="0" wp14:anchorId="7B022FE9" wp14:editId="0F5D0BC1">
            <wp:extent cx="5929573" cy="359727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inInterface.png"/>
                    <pic:cNvPicPr/>
                  </pic:nvPicPr>
                  <pic:blipFill>
                    <a:blip r:embed="rId8">
                      <a:extLst>
                        <a:ext uri="{28A0092B-C50C-407E-A947-70E740481C1C}">
                          <a14:useLocalDpi xmlns:a14="http://schemas.microsoft.com/office/drawing/2010/main" val="0"/>
                        </a:ext>
                      </a:extLst>
                    </a:blip>
                    <a:stretch>
                      <a:fillRect/>
                    </a:stretch>
                  </pic:blipFill>
                  <pic:spPr>
                    <a:xfrm>
                      <a:off x="0" y="0"/>
                      <a:ext cx="5929573" cy="3597275"/>
                    </a:xfrm>
                    <a:prstGeom prst="rect">
                      <a:avLst/>
                    </a:prstGeom>
                  </pic:spPr>
                </pic:pic>
              </a:graphicData>
            </a:graphic>
          </wp:inline>
        </w:drawing>
      </w:r>
    </w:p>
    <w:p w14:paraId="7EAAD4DA" w14:textId="347A9A17" w:rsidR="002D73F1" w:rsidRDefault="00ED5D45">
      <w:proofErr w:type="spellStart"/>
      <w:r>
        <w:t>Agisoft</w:t>
      </w:r>
      <w:proofErr w:type="spellEnd"/>
      <w:r>
        <w:t xml:space="preserve"> has many panes within the main window. The left column contains the Reference pane, which lists the cameras, markers (ground control points)</w:t>
      </w:r>
      <w:r w:rsidR="00093CB8">
        <w:t>,</w:t>
      </w:r>
      <w:r>
        <w:t xml:space="preserve"> and scale bars. When something in the Reference pane is checked, it is used to </w:t>
      </w:r>
      <w:proofErr w:type="spellStart"/>
      <w:r>
        <w:t>georeference</w:t>
      </w:r>
      <w:proofErr w:type="spellEnd"/>
      <w:r>
        <w:t xml:space="preserve"> the model. The left column is also the Workspace pane (which lists the different parts of the model, like the photos, sparse point clo</w:t>
      </w:r>
      <w:r w:rsidR="00E01FFD">
        <w:t>ud</w:t>
      </w:r>
      <w:r>
        <w:t xml:space="preserve">s, and dense point clouds) and can be toggled by selecting the tab at the bottom of the column. The Model pane shows the model as it is; a tab can also appear here </w:t>
      </w:r>
      <w:r w:rsidR="00236266">
        <w:t xml:space="preserve">to show the Ortho view. The Ortho view is how you view the products of your model, like the DEM or </w:t>
      </w:r>
      <w:proofErr w:type="spellStart"/>
      <w:r w:rsidR="00236266">
        <w:t>orthomosaic</w:t>
      </w:r>
      <w:proofErr w:type="spellEnd"/>
      <w:r w:rsidR="00236266">
        <w:t xml:space="preserve">. </w:t>
      </w:r>
      <w:r w:rsidR="006B7015">
        <w:t xml:space="preserve">The </w:t>
      </w:r>
      <w:r w:rsidR="006B7015">
        <w:lastRenderedPageBreak/>
        <w:t xml:space="preserve">Photos pane displays all the photos. The Console shows what model generation operations have run, are running, and the success of the operation (blue </w:t>
      </w:r>
      <w:r w:rsidR="00093CB8">
        <w:t>=</w:t>
      </w:r>
      <w:r w:rsidR="006B7015">
        <w:t xml:space="preserve"> successful, red </w:t>
      </w:r>
      <w:r w:rsidR="00093CB8">
        <w:t>=</w:t>
      </w:r>
      <w:r w:rsidR="006B7015">
        <w:t xml:space="preserve"> failed). Each of these panes have their own menu </w:t>
      </w:r>
      <w:r w:rsidR="008435A6">
        <w:t xml:space="preserve">with icons </w:t>
      </w:r>
      <w:r w:rsidR="006B7015">
        <w:t xml:space="preserve">below the pane label. </w:t>
      </w:r>
      <w:r w:rsidR="008435A6">
        <w:t>To adapt what</w:t>
      </w:r>
      <w:r w:rsidR="00703F92">
        <w:t xml:space="preserve"> i</w:t>
      </w:r>
      <w:r w:rsidR="0075471E">
        <w:t>s</w:t>
      </w:r>
      <w:r w:rsidR="008435A6">
        <w:t xml:space="preserve"> shown in the interface, </w:t>
      </w:r>
      <w:r w:rsidR="003B1CCC">
        <w:t>go to View</w:t>
      </w:r>
      <w:r w:rsidR="00093CB8">
        <w:t>—</w:t>
      </w:r>
      <w:r w:rsidR="003B1CCC">
        <w:t xml:space="preserve">Panes and uncheck or check the panes to have the interface display the desired panes. </w:t>
      </w:r>
    </w:p>
    <w:p w14:paraId="5A9418A4" w14:textId="77777777" w:rsidR="005277AB" w:rsidRDefault="005277AB" w:rsidP="005277AB">
      <w:pPr>
        <w:pStyle w:val="Heading2"/>
      </w:pPr>
      <w:r>
        <w:t xml:space="preserve">Add </w:t>
      </w:r>
      <w:proofErr w:type="gramStart"/>
      <w:r>
        <w:t>photos</w:t>
      </w:r>
      <w:proofErr w:type="gramEnd"/>
      <w:r>
        <w:t xml:space="preserve"> </w:t>
      </w:r>
    </w:p>
    <w:p w14:paraId="3CA91D7D" w14:textId="32FB926D" w:rsidR="00A05BF9" w:rsidRDefault="005277AB">
      <w:r>
        <w:t>Go to Workflow</w:t>
      </w:r>
      <w:r w:rsidR="00093CB8">
        <w:t>—</w:t>
      </w:r>
      <w:r>
        <w:t>Add Folder to add photos. You can choose to either add photos or add a folder; adding a folder is more efficient. Just select the folder that the photos are in and all of them will come in together. When you add photos that have associated EXIF data (see Section III</w:t>
      </w:r>
      <w:r w:rsidR="00C07125">
        <w:t xml:space="preserve"> Camera GPS</w:t>
      </w:r>
      <w:r>
        <w:t xml:space="preserve">), blue spheres will show up for each initial camera location. </w:t>
      </w:r>
    </w:p>
    <w:p w14:paraId="7B6E893E" w14:textId="4B6FDD58" w:rsidR="005277AB" w:rsidRDefault="00A05BF9">
      <w:r>
        <w:t>*</w:t>
      </w:r>
      <w:r w:rsidR="005277AB">
        <w:t xml:space="preserve">Note: </w:t>
      </w:r>
      <w:proofErr w:type="spellStart"/>
      <w:r w:rsidR="005277AB">
        <w:t>Agisoft</w:t>
      </w:r>
      <w:proofErr w:type="spellEnd"/>
      <w:r w:rsidR="005277AB">
        <w:t xml:space="preserve"> often refers to “cameras” when it means “camera positions</w:t>
      </w:r>
      <w:r w:rsidR="00093CB8">
        <w:t>.</w:t>
      </w:r>
      <w:r w:rsidR="005277AB">
        <w:t xml:space="preserve">” </w:t>
      </w:r>
    </w:p>
    <w:p w14:paraId="2C3D92E7" w14:textId="713165D2" w:rsidR="003B1CCC" w:rsidRPr="00DA6149" w:rsidRDefault="003B1CCC"/>
    <w:p w14:paraId="117AE665" w14:textId="7760E6F8" w:rsidR="00F02787" w:rsidRDefault="00D506A5" w:rsidP="0067054B">
      <w:pPr>
        <w:pStyle w:val="Heading1"/>
      </w:pPr>
      <w:r w:rsidRPr="00D506A5">
        <w:t>I</w:t>
      </w:r>
      <w:r w:rsidR="00B15185">
        <w:t>I</w:t>
      </w:r>
      <w:r w:rsidRPr="00D506A5">
        <w:t xml:space="preserve">. </w:t>
      </w:r>
      <w:r>
        <w:t xml:space="preserve">Photograph </w:t>
      </w:r>
      <w:r w:rsidR="00093CB8">
        <w:t>Quality C</w:t>
      </w:r>
      <w:r>
        <w:t xml:space="preserve">ontrol </w:t>
      </w:r>
    </w:p>
    <w:p w14:paraId="6F56AB55" w14:textId="41890BA4" w:rsidR="00D506A5" w:rsidRDefault="00D506A5" w:rsidP="00D506A5">
      <w:pPr>
        <w:rPr>
          <w:i/>
        </w:rPr>
      </w:pPr>
      <w:proofErr w:type="spellStart"/>
      <w:r>
        <w:rPr>
          <w:i/>
        </w:rPr>
        <w:t>Agisoft</w:t>
      </w:r>
      <w:proofErr w:type="spellEnd"/>
      <w:r w:rsidR="00093CB8">
        <w:rPr>
          <w:i/>
        </w:rPr>
        <w:t>—like</w:t>
      </w:r>
      <w:r>
        <w:rPr>
          <w:i/>
        </w:rPr>
        <w:t xml:space="preserve"> all </w:t>
      </w:r>
      <w:r w:rsidR="00C4300E">
        <w:rPr>
          <w:i/>
        </w:rPr>
        <w:t xml:space="preserve">other </w:t>
      </w:r>
      <w:proofErr w:type="spellStart"/>
      <w:r w:rsidR="00093CB8">
        <w:rPr>
          <w:i/>
        </w:rPr>
        <w:t>SfM</w:t>
      </w:r>
      <w:proofErr w:type="spellEnd"/>
      <w:r w:rsidR="00093CB8">
        <w:rPr>
          <w:i/>
        </w:rPr>
        <w:t>-based programs—</w:t>
      </w:r>
      <w:r>
        <w:rPr>
          <w:i/>
        </w:rPr>
        <w:t xml:space="preserve">does not work well with blurred </w:t>
      </w:r>
      <w:r w:rsidR="001C5251">
        <w:rPr>
          <w:i/>
        </w:rPr>
        <w:t>photographs, which</w:t>
      </w:r>
      <w:r>
        <w:rPr>
          <w:i/>
        </w:rPr>
        <w:t xml:space="preserve"> obscure the features needed to match between multiple photographs. It is essential to </w:t>
      </w:r>
      <w:r w:rsidR="008116F1">
        <w:rPr>
          <w:i/>
        </w:rPr>
        <w:t xml:space="preserve">sort photographs, either by hand or using </w:t>
      </w:r>
      <w:r w:rsidR="00C2459C">
        <w:rPr>
          <w:i/>
        </w:rPr>
        <w:t xml:space="preserve">the </w:t>
      </w:r>
      <w:r w:rsidR="008116F1">
        <w:rPr>
          <w:i/>
        </w:rPr>
        <w:t xml:space="preserve">built-in function, to optimize the model generation process. </w:t>
      </w:r>
      <w:r w:rsidR="00B15185">
        <w:rPr>
          <w:i/>
        </w:rPr>
        <w:t xml:space="preserve">However, if too many photos are deleted there may not be enough overlap to create a model. </w:t>
      </w:r>
    </w:p>
    <w:p w14:paraId="756CA7A7" w14:textId="3AE7F0EE" w:rsidR="008116F1" w:rsidRDefault="00F96678" w:rsidP="0067054B">
      <w:pPr>
        <w:pStyle w:val="Heading2"/>
      </w:pPr>
      <w:r>
        <w:t>Manual inspection</w:t>
      </w:r>
    </w:p>
    <w:p w14:paraId="406D0A66" w14:textId="1840D908" w:rsidR="00ED5D45" w:rsidRPr="00ED5D45" w:rsidRDefault="00ED5D45" w:rsidP="00E01FFD">
      <w:r>
        <w:rPr>
          <w:i/>
        </w:rPr>
        <w:t xml:space="preserve">Before starting this process, save a copy of the folder containing the photos. This ensures you do not delete data permanently, just from the working folder. </w:t>
      </w:r>
    </w:p>
    <w:p w14:paraId="2552547F" w14:textId="5B688461" w:rsidR="008116F1" w:rsidRDefault="00B15185" w:rsidP="008116F1">
      <w:r>
        <w:t xml:space="preserve">Look at each photo taken. If a photo appears blurry or a major portion </w:t>
      </w:r>
      <w:r w:rsidR="00C4300E">
        <w:t xml:space="preserve">(greater than 40%) </w:t>
      </w:r>
      <w:r>
        <w:t xml:space="preserve">of a photo appears blurry, delete </w:t>
      </w:r>
      <w:r w:rsidR="00093CB8">
        <w:t>it</w:t>
      </w:r>
      <w:r>
        <w:t xml:space="preserve">. </w:t>
      </w:r>
    </w:p>
    <w:p w14:paraId="0B8B737F" w14:textId="6CB651A9" w:rsidR="00571E02" w:rsidRDefault="008116F1" w:rsidP="0067054B">
      <w:pPr>
        <w:pStyle w:val="Heading2"/>
      </w:pPr>
      <w:r>
        <w:t xml:space="preserve">Built-in function </w:t>
      </w:r>
    </w:p>
    <w:p w14:paraId="23E67BAA" w14:textId="4CA67C0C" w:rsidR="003B1CCC" w:rsidRDefault="005277AB" w:rsidP="00E01FFD">
      <w:r>
        <w:rPr>
          <w:noProof/>
        </w:rPr>
        <w:drawing>
          <wp:anchor distT="0" distB="0" distL="114300" distR="114300" simplePos="0" relativeHeight="251637760" behindDoc="0" locked="0" layoutInCell="1" allowOverlap="1" wp14:anchorId="299D507A" wp14:editId="509D578E">
            <wp:simplePos x="0" y="0"/>
            <wp:positionH relativeFrom="margin">
              <wp:posOffset>495300</wp:posOffset>
            </wp:positionH>
            <wp:positionV relativeFrom="margin">
              <wp:posOffset>5172075</wp:posOffset>
            </wp:positionV>
            <wp:extent cx="2990850" cy="123952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angeviewphoto.png"/>
                    <pic:cNvPicPr/>
                  </pic:nvPicPr>
                  <pic:blipFill>
                    <a:blip r:embed="rId9">
                      <a:extLst>
                        <a:ext uri="{28A0092B-C50C-407E-A947-70E740481C1C}">
                          <a14:useLocalDpi xmlns:a14="http://schemas.microsoft.com/office/drawing/2010/main" val="0"/>
                        </a:ext>
                      </a:extLst>
                    </a:blip>
                    <a:stretch>
                      <a:fillRect/>
                    </a:stretch>
                  </pic:blipFill>
                  <pic:spPr>
                    <a:xfrm>
                      <a:off x="0" y="0"/>
                      <a:ext cx="2990850" cy="12395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8784" behindDoc="0" locked="0" layoutInCell="1" allowOverlap="1" wp14:anchorId="3C947E7A" wp14:editId="3F34D620">
            <wp:simplePos x="0" y="0"/>
            <wp:positionH relativeFrom="margin">
              <wp:posOffset>4107815</wp:posOffset>
            </wp:positionH>
            <wp:positionV relativeFrom="margin">
              <wp:posOffset>5176520</wp:posOffset>
            </wp:positionV>
            <wp:extent cx="1637030" cy="2889250"/>
            <wp:effectExtent l="0" t="0" r="1270" b="63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stimateImageQuality.png"/>
                    <pic:cNvPicPr/>
                  </pic:nvPicPr>
                  <pic:blipFill>
                    <a:blip r:embed="rId10">
                      <a:extLst>
                        <a:ext uri="{28A0092B-C50C-407E-A947-70E740481C1C}">
                          <a14:useLocalDpi xmlns:a14="http://schemas.microsoft.com/office/drawing/2010/main" val="0"/>
                        </a:ext>
                      </a:extLst>
                    </a:blip>
                    <a:stretch>
                      <a:fillRect/>
                    </a:stretch>
                  </pic:blipFill>
                  <pic:spPr>
                    <a:xfrm>
                      <a:off x="0" y="0"/>
                      <a:ext cx="1637030" cy="2889250"/>
                    </a:xfrm>
                    <a:prstGeom prst="rect">
                      <a:avLst/>
                    </a:prstGeom>
                  </pic:spPr>
                </pic:pic>
              </a:graphicData>
            </a:graphic>
          </wp:anchor>
        </w:drawing>
      </w:r>
    </w:p>
    <w:p w14:paraId="500F1496" w14:textId="28BF9C9F" w:rsidR="003B1CCC" w:rsidRDefault="003B1CCC" w:rsidP="00E01FFD"/>
    <w:p w14:paraId="6D95A6B7" w14:textId="2ADAE758" w:rsidR="003B1CCC" w:rsidRDefault="003B1CCC" w:rsidP="00E01FFD"/>
    <w:p w14:paraId="5520B156" w14:textId="167C0AF1" w:rsidR="003B1CCC" w:rsidRDefault="003B1CCC" w:rsidP="00E01FFD"/>
    <w:p w14:paraId="16BC4ECB" w14:textId="77777777" w:rsidR="00E01FFD" w:rsidRDefault="00E01FFD" w:rsidP="00E01FFD"/>
    <w:p w14:paraId="51277153" w14:textId="77777777" w:rsidR="00E01FFD" w:rsidRDefault="00E01FFD" w:rsidP="00E01FFD"/>
    <w:p w14:paraId="2129ADB9" w14:textId="339E45E0" w:rsidR="003B1CCC" w:rsidRPr="00E01FFD" w:rsidRDefault="003B1CCC" w:rsidP="00E01FFD"/>
    <w:p w14:paraId="13071D7D" w14:textId="7FDF63CC" w:rsidR="00B15185" w:rsidRDefault="00B15185">
      <w:pPr>
        <w:pStyle w:val="ListParagraph"/>
        <w:numPr>
          <w:ilvl w:val="0"/>
          <w:numId w:val="15"/>
        </w:numPr>
      </w:pPr>
      <w:r w:rsidRPr="00E01FFD">
        <w:rPr>
          <w:rFonts w:cs="Times New Roman"/>
        </w:rPr>
        <w:t>Find the Photos pane toolbar</w:t>
      </w:r>
      <w:r w:rsidR="00F96678" w:rsidRPr="00E01FFD">
        <w:rPr>
          <w:rFonts w:cs="Times New Roman"/>
        </w:rPr>
        <w:t xml:space="preserve"> (located at the bottom of the window by default)</w:t>
      </w:r>
      <w:r w:rsidRPr="00E01FFD">
        <w:rPr>
          <w:rFonts w:cs="Times New Roman"/>
        </w:rPr>
        <w:t xml:space="preserve">. </w:t>
      </w:r>
      <w:r w:rsidR="007F5E06" w:rsidRPr="00E01FFD">
        <w:rPr>
          <w:rFonts w:cs="Times New Roman"/>
        </w:rPr>
        <w:t>If the Photos pa</w:t>
      </w:r>
      <w:r w:rsidR="00093CB8">
        <w:rPr>
          <w:rFonts w:cs="Times New Roman"/>
        </w:rPr>
        <w:t>ne is not visible, go to View—</w:t>
      </w:r>
      <w:r w:rsidR="007F5E06" w:rsidRPr="00E01FFD">
        <w:rPr>
          <w:rFonts w:cs="Times New Roman"/>
        </w:rPr>
        <w:t xml:space="preserve">Panes and turn the Photos pane on. </w:t>
      </w:r>
      <w:r w:rsidRPr="00E01FFD">
        <w:rPr>
          <w:rFonts w:cs="Times New Roman"/>
        </w:rPr>
        <w:t>Go to</w:t>
      </w:r>
      <w:r w:rsidR="007F5E06" w:rsidRPr="00E01FFD">
        <w:rPr>
          <w:rFonts w:cs="Times New Roman"/>
        </w:rPr>
        <w:t xml:space="preserve"> the button sho</w:t>
      </w:r>
      <w:r w:rsidR="003B1CCC">
        <w:rPr>
          <w:rFonts w:cs="Times New Roman"/>
        </w:rPr>
        <w:t>wn above</w:t>
      </w:r>
      <w:r w:rsidR="007F5E06" w:rsidRPr="00E01FFD">
        <w:rPr>
          <w:rFonts w:cs="Times New Roman"/>
        </w:rPr>
        <w:t xml:space="preserve"> and select Details.</w:t>
      </w:r>
      <w:r w:rsidR="00B703F1">
        <w:rPr>
          <w:rFonts w:cs="Times New Roman"/>
        </w:rPr>
        <w:t xml:space="preserve"> </w:t>
      </w:r>
      <w:r w:rsidRPr="00E01FFD">
        <w:rPr>
          <w:rFonts w:cs="Times New Roman"/>
        </w:rPr>
        <w:t xml:space="preserve">This changes the view to the detailed view. </w:t>
      </w:r>
    </w:p>
    <w:p w14:paraId="665F0562" w14:textId="39FFAFD2" w:rsidR="00426263" w:rsidRDefault="00B15185" w:rsidP="00E16E21">
      <w:pPr>
        <w:pStyle w:val="ListParagraph"/>
        <w:numPr>
          <w:ilvl w:val="0"/>
          <w:numId w:val="15"/>
        </w:numPr>
      </w:pPr>
      <w:r>
        <w:rPr>
          <w:rFonts w:cs="Times New Roman"/>
        </w:rPr>
        <w:t>Select all photos</w:t>
      </w:r>
      <w:r w:rsidR="00426263">
        <w:rPr>
          <w:rFonts w:cs="Times New Roman"/>
        </w:rPr>
        <w:t xml:space="preserve"> and </w:t>
      </w:r>
      <w:r w:rsidR="00802960">
        <w:rPr>
          <w:rFonts w:cs="Times New Roman"/>
        </w:rPr>
        <w:t>right-click</w:t>
      </w:r>
      <w:r w:rsidR="003B1CCC">
        <w:rPr>
          <w:rFonts w:cs="Times New Roman"/>
        </w:rPr>
        <w:t>, the</w:t>
      </w:r>
      <w:r w:rsidR="00E93005">
        <w:rPr>
          <w:rFonts w:cs="Times New Roman"/>
        </w:rPr>
        <w:t xml:space="preserve">n select Estimate Image Quality as shown to the right. </w:t>
      </w:r>
      <w:r w:rsidR="009F5240">
        <w:rPr>
          <w:rFonts w:cs="Times New Roman"/>
        </w:rPr>
        <w:t xml:space="preserve">Unless you </w:t>
      </w:r>
      <w:proofErr w:type="gramStart"/>
      <w:r w:rsidR="009F5240">
        <w:rPr>
          <w:rFonts w:cs="Times New Roman"/>
        </w:rPr>
        <w:t xml:space="preserve">really </w:t>
      </w:r>
      <w:r w:rsidR="009F5240">
        <w:rPr>
          <w:rFonts w:cs="Times New Roman"/>
        </w:rPr>
        <w:lastRenderedPageBreak/>
        <w:t>only</w:t>
      </w:r>
      <w:proofErr w:type="gramEnd"/>
      <w:r w:rsidR="009F5240">
        <w:rPr>
          <w:rFonts w:cs="Times New Roman"/>
        </w:rPr>
        <w:t xml:space="preserve"> want to do </w:t>
      </w:r>
      <w:r w:rsidR="00B703F1">
        <w:rPr>
          <w:rFonts w:cs="Times New Roman"/>
        </w:rPr>
        <w:t xml:space="preserve">a subset of the photos, select </w:t>
      </w:r>
      <w:r w:rsidR="009F5240">
        <w:rPr>
          <w:rFonts w:cs="Times New Roman"/>
        </w:rPr>
        <w:t xml:space="preserve">All </w:t>
      </w:r>
      <w:r w:rsidR="00093CB8">
        <w:rPr>
          <w:rFonts w:cs="Times New Roman"/>
        </w:rPr>
        <w:t>C</w:t>
      </w:r>
      <w:r w:rsidR="009F5240">
        <w:rPr>
          <w:rFonts w:cs="Times New Roman"/>
        </w:rPr>
        <w:t>ameras and All Frames in the</w:t>
      </w:r>
      <w:r w:rsidR="00A05BF9">
        <w:rPr>
          <w:rFonts w:cs="Times New Roman"/>
        </w:rPr>
        <w:t xml:space="preserve"> dialogue box and then click OK</w:t>
      </w:r>
      <w:r w:rsidR="00093CB8">
        <w:rPr>
          <w:rFonts w:cs="Times New Roman"/>
        </w:rPr>
        <w:t>.</w:t>
      </w:r>
      <w:r w:rsidR="009F5240">
        <w:rPr>
          <w:rFonts w:cs="Times New Roman"/>
        </w:rPr>
        <w:t xml:space="preserve"> Sometimes </w:t>
      </w:r>
      <w:proofErr w:type="spellStart"/>
      <w:r w:rsidR="009F5240">
        <w:rPr>
          <w:rFonts w:cs="Times New Roman"/>
        </w:rPr>
        <w:t>Agisoft</w:t>
      </w:r>
      <w:proofErr w:type="spellEnd"/>
      <w:r w:rsidR="009F5240">
        <w:rPr>
          <w:rFonts w:cs="Times New Roman"/>
        </w:rPr>
        <w:t xml:space="preserve"> may g</w:t>
      </w:r>
      <w:r w:rsidR="00093CB8">
        <w:rPr>
          <w:rFonts w:cs="Times New Roman"/>
        </w:rPr>
        <w:t xml:space="preserve">ive you a very long time (hours or </w:t>
      </w:r>
      <w:r w:rsidR="009F5240">
        <w:rPr>
          <w:rFonts w:cs="Times New Roman"/>
        </w:rPr>
        <w:t>days) until completion but generally it will amend that after a few minutes to be a much short</w:t>
      </w:r>
      <w:r w:rsidR="00093CB8">
        <w:rPr>
          <w:rFonts w:cs="Times New Roman"/>
        </w:rPr>
        <w:t>er</w:t>
      </w:r>
      <w:r w:rsidR="009F5240">
        <w:rPr>
          <w:rFonts w:cs="Times New Roman"/>
        </w:rPr>
        <w:t xml:space="preserve"> time.</w:t>
      </w:r>
    </w:p>
    <w:p w14:paraId="7AD3E81E" w14:textId="6EDA82AE" w:rsidR="00426263" w:rsidRPr="0067054B" w:rsidRDefault="00426263" w:rsidP="00180433">
      <w:pPr>
        <w:pStyle w:val="ListParagraph"/>
        <w:numPr>
          <w:ilvl w:val="0"/>
          <w:numId w:val="15"/>
        </w:numPr>
        <w:spacing w:after="120"/>
      </w:pPr>
      <w:r>
        <w:rPr>
          <w:rFonts w:cs="Times New Roman"/>
        </w:rPr>
        <w:t xml:space="preserve">The column titled Quality shows values from 0 to 1. </w:t>
      </w:r>
      <w:proofErr w:type="spellStart"/>
      <w:r>
        <w:rPr>
          <w:rFonts w:cs="Times New Roman"/>
        </w:rPr>
        <w:t>Agisoft</w:t>
      </w:r>
      <w:proofErr w:type="spellEnd"/>
      <w:r>
        <w:rPr>
          <w:rFonts w:cs="Times New Roman"/>
        </w:rPr>
        <w:t xml:space="preserve"> recommends deleting photos</w:t>
      </w:r>
      <w:r w:rsidR="002D73F1">
        <w:rPr>
          <w:rFonts w:cs="Times New Roman"/>
        </w:rPr>
        <w:t xml:space="preserve"> </w:t>
      </w:r>
      <w:r>
        <w:rPr>
          <w:rFonts w:cs="Times New Roman"/>
        </w:rPr>
        <w:t xml:space="preserve">with a value below 0.5; other workers suggest removing photos with a value of 0.6 or lower. </w:t>
      </w:r>
      <w:r w:rsidR="00A17691">
        <w:rPr>
          <w:rFonts w:cs="Times New Roman"/>
        </w:rPr>
        <w:t xml:space="preserve">You can view a given photo in the larger </w:t>
      </w:r>
      <w:proofErr w:type="spellStart"/>
      <w:r w:rsidR="00A17691">
        <w:rPr>
          <w:rFonts w:cs="Times New Roman"/>
        </w:rPr>
        <w:t>Agisoft</w:t>
      </w:r>
      <w:proofErr w:type="spellEnd"/>
      <w:r w:rsidR="00A17691">
        <w:rPr>
          <w:rFonts w:cs="Times New Roman"/>
        </w:rPr>
        <w:t xml:space="preserve"> pane by double clicking on it</w:t>
      </w:r>
      <w:r w:rsidR="004E7369">
        <w:rPr>
          <w:rFonts w:cs="Times New Roman"/>
        </w:rPr>
        <w:t xml:space="preserve"> in the Photo pane. To remove</w:t>
      </w:r>
      <w:r w:rsidR="00A17691">
        <w:rPr>
          <w:rFonts w:cs="Times New Roman"/>
        </w:rPr>
        <w:t xml:space="preserve"> it, select the photo/s you want to remove, </w:t>
      </w:r>
      <w:r w:rsidR="00802960">
        <w:rPr>
          <w:rFonts w:cs="Times New Roman"/>
        </w:rPr>
        <w:t>right-click</w:t>
      </w:r>
      <w:r w:rsidR="00A17691">
        <w:rPr>
          <w:rFonts w:cs="Times New Roman"/>
        </w:rPr>
        <w:t xml:space="preserve"> and select “Remove </w:t>
      </w:r>
      <w:r w:rsidR="00093CB8">
        <w:rPr>
          <w:rFonts w:cs="Times New Roman"/>
        </w:rPr>
        <w:t>C</w:t>
      </w:r>
      <w:r w:rsidR="00A17691">
        <w:rPr>
          <w:rFonts w:cs="Times New Roman"/>
        </w:rPr>
        <w:t>ameras” (think of this as remove camera position).</w:t>
      </w:r>
    </w:p>
    <w:p w14:paraId="05182199" w14:textId="5E0C54E3" w:rsidR="00571E02" w:rsidRDefault="00571E02" w:rsidP="0067054B">
      <w:pPr>
        <w:pStyle w:val="Heading2"/>
      </w:pPr>
      <w:r>
        <w:t xml:space="preserve">Masking photographs </w:t>
      </w:r>
    </w:p>
    <w:p w14:paraId="6C027B14" w14:textId="3F16D71D" w:rsidR="00571E02" w:rsidRDefault="00426263" w:rsidP="00571E02">
      <w:r>
        <w:t xml:space="preserve">Masks can be used for one of two reasons: </w:t>
      </w:r>
      <w:r w:rsidR="0097251A">
        <w:t>(1</w:t>
      </w:r>
      <w:r>
        <w:t>) photos include areas that are not of interest (i.e.</w:t>
      </w:r>
      <w:r w:rsidR="0097251A">
        <w:t>,</w:t>
      </w:r>
      <w:r>
        <w:t xml:space="preserve"> the sky) or </w:t>
      </w:r>
      <w:r w:rsidR="0097251A">
        <w:t>(2</w:t>
      </w:r>
      <w:r>
        <w:t xml:space="preserve">) photos contain portions that are </w:t>
      </w:r>
      <w:proofErr w:type="gramStart"/>
      <w:r>
        <w:t>blurry, but</w:t>
      </w:r>
      <w:proofErr w:type="gramEnd"/>
      <w:r>
        <w:t xml:space="preserve"> are</w:t>
      </w:r>
      <w:r w:rsidR="00C4300E">
        <w:t xml:space="preserve"> primarily clear</w:t>
      </w:r>
      <w:r>
        <w:t xml:space="preserve">. </w:t>
      </w:r>
      <w:proofErr w:type="spellStart"/>
      <w:r>
        <w:t>Agisoft</w:t>
      </w:r>
      <w:proofErr w:type="spellEnd"/>
      <w:r>
        <w:t xml:space="preserve"> allows the user to create masks in the program or import masks created in another program. For more details on this process, consult the </w:t>
      </w:r>
      <w:proofErr w:type="spellStart"/>
      <w:r w:rsidRPr="00B703F1">
        <w:rPr>
          <w:i/>
        </w:rPr>
        <w:t>Agisoft</w:t>
      </w:r>
      <w:proofErr w:type="spellEnd"/>
      <w:r w:rsidRPr="00B703F1">
        <w:rPr>
          <w:i/>
        </w:rPr>
        <w:t xml:space="preserve"> User Manual.</w:t>
      </w:r>
      <w:r>
        <w:t xml:space="preserve"> </w:t>
      </w:r>
    </w:p>
    <w:p w14:paraId="562914F1" w14:textId="53EC23B5" w:rsidR="0075471E" w:rsidRDefault="005277AB" w:rsidP="0075471E">
      <w:r>
        <w:t>D</w:t>
      </w:r>
      <w:r w:rsidR="00EC6B60">
        <w:t>o not crop photos. ONLY</w:t>
      </w:r>
      <w:r>
        <w:t xml:space="preserve"> mask or delete them. </w:t>
      </w:r>
    </w:p>
    <w:p w14:paraId="0C15E31B" w14:textId="011537DF" w:rsidR="00571E02" w:rsidRPr="0075471E" w:rsidRDefault="00571E02" w:rsidP="0075471E">
      <w:pPr>
        <w:rPr>
          <w:i/>
          <w:u w:val="single"/>
        </w:rPr>
      </w:pPr>
      <w:r w:rsidRPr="0075471E">
        <w:rPr>
          <w:i/>
          <w:u w:val="single"/>
        </w:rPr>
        <w:t xml:space="preserve">Warped </w:t>
      </w:r>
    </w:p>
    <w:p w14:paraId="54172A15" w14:textId="44A73987" w:rsidR="00E93005" w:rsidRPr="00E01FFD" w:rsidRDefault="00E93005" w:rsidP="00E01FFD">
      <w:r>
        <w:rPr>
          <w:noProof/>
        </w:rPr>
        <w:drawing>
          <wp:inline distT="0" distB="0" distL="0" distR="0" wp14:anchorId="5E56BCFE" wp14:editId="690766E9">
            <wp:extent cx="5943600" cy="36417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ensProgram.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3641725"/>
                    </a:xfrm>
                    <a:prstGeom prst="rect">
                      <a:avLst/>
                    </a:prstGeom>
                  </pic:spPr>
                </pic:pic>
              </a:graphicData>
            </a:graphic>
          </wp:inline>
        </w:drawing>
      </w:r>
    </w:p>
    <w:p w14:paraId="0DB483E1" w14:textId="6A922637" w:rsidR="00426263" w:rsidRPr="00426263" w:rsidRDefault="00426263" w:rsidP="00426263">
      <w:r>
        <w:t>Some camera</w:t>
      </w:r>
      <w:r w:rsidR="0097251A">
        <w:t>s</w:t>
      </w:r>
      <w:r>
        <w:t xml:space="preserve">, like the GoPro, have wide-angle </w:t>
      </w:r>
      <w:proofErr w:type="gramStart"/>
      <w:r>
        <w:t>lens</w:t>
      </w:r>
      <w:proofErr w:type="gramEnd"/>
      <w:r>
        <w:t xml:space="preserve"> that distort the scene. Use the program “Lens</w:t>
      </w:r>
      <w:r w:rsidR="0097251A">
        <w:t>,</w:t>
      </w:r>
      <w:r>
        <w:t xml:space="preserve">” which comes with </w:t>
      </w:r>
      <w:proofErr w:type="spellStart"/>
      <w:r>
        <w:t>Agisoft</w:t>
      </w:r>
      <w:proofErr w:type="spellEnd"/>
      <w:r w:rsidR="0097251A">
        <w:t>,</w:t>
      </w:r>
      <w:r>
        <w:t xml:space="preserve"> to process all photos to correct for lens distortion. Even if not using a GoPro, this may be a useful step to </w:t>
      </w:r>
      <w:r w:rsidR="00602BE8">
        <w:t xml:space="preserve">ensure accurate model production. </w:t>
      </w:r>
    </w:p>
    <w:p w14:paraId="4D02E236" w14:textId="1AAA8B36" w:rsidR="00D506A5" w:rsidRDefault="00D506A5" w:rsidP="0067054B">
      <w:pPr>
        <w:pStyle w:val="Heading1"/>
      </w:pPr>
      <w:r>
        <w:t>I</w:t>
      </w:r>
      <w:r w:rsidR="00B15185">
        <w:t>I</w:t>
      </w:r>
      <w:r>
        <w:t xml:space="preserve">I. </w:t>
      </w:r>
      <w:r w:rsidR="008116F1">
        <w:t xml:space="preserve">Camera GPS </w:t>
      </w:r>
      <w:r w:rsidR="007E5BC0">
        <w:t xml:space="preserve">for </w:t>
      </w:r>
      <w:r w:rsidR="0097251A">
        <w:t>Photograph A</w:t>
      </w:r>
      <w:r w:rsidR="007E5BC0">
        <w:t>lignment</w:t>
      </w:r>
    </w:p>
    <w:p w14:paraId="6345E97D" w14:textId="1BAB5E2D" w:rsidR="008116F1" w:rsidRDefault="00E22CCE" w:rsidP="008116F1">
      <w:pPr>
        <w:rPr>
          <w:i/>
        </w:rPr>
      </w:pPr>
      <w:r>
        <w:rPr>
          <w:i/>
        </w:rPr>
        <w:t xml:space="preserve">If you did not take photos with geotagged locations, or if the camera used has a built-in GPS rather than an external GPS, skip this section. If using an external GPS </w:t>
      </w:r>
      <w:r w:rsidR="00F96678">
        <w:rPr>
          <w:i/>
        </w:rPr>
        <w:t>tagger attached to</w:t>
      </w:r>
      <w:r>
        <w:rPr>
          <w:i/>
        </w:rPr>
        <w:t xml:space="preserve"> the </w:t>
      </w:r>
      <w:r>
        <w:rPr>
          <w:i/>
        </w:rPr>
        <w:lastRenderedPageBreak/>
        <w:t xml:space="preserve">camera, follow the steps below. </w:t>
      </w:r>
      <w:r w:rsidR="00627B12">
        <w:rPr>
          <w:i/>
        </w:rPr>
        <w:t xml:space="preserve">Make sure you </w:t>
      </w:r>
      <w:proofErr w:type="gramStart"/>
      <w:r w:rsidR="00627B12">
        <w:rPr>
          <w:i/>
        </w:rPr>
        <w:t>do</w:t>
      </w:r>
      <w:proofErr w:type="gramEnd"/>
      <w:r w:rsidR="00627B12">
        <w:rPr>
          <w:i/>
        </w:rPr>
        <w:t xml:space="preserve"> this step before starting the model, because </w:t>
      </w:r>
      <w:r w:rsidR="005875F1">
        <w:rPr>
          <w:i/>
        </w:rPr>
        <w:t xml:space="preserve">the GPS data will expedite the alignment process. </w:t>
      </w:r>
      <w:r w:rsidR="008A0501">
        <w:rPr>
          <w:i/>
        </w:rPr>
        <w:t xml:space="preserve">You may do this in an external program (so the data is linked to the photos forever) or in </w:t>
      </w:r>
      <w:proofErr w:type="spellStart"/>
      <w:r w:rsidR="008A0501">
        <w:rPr>
          <w:i/>
        </w:rPr>
        <w:t>Agisoft</w:t>
      </w:r>
      <w:proofErr w:type="spellEnd"/>
      <w:r w:rsidR="008A0501">
        <w:rPr>
          <w:i/>
        </w:rPr>
        <w:t xml:space="preserve"> (so t</w:t>
      </w:r>
      <w:r w:rsidR="00286D2D">
        <w:rPr>
          <w:i/>
        </w:rPr>
        <w:t xml:space="preserve">he data is linked to the photos </w:t>
      </w:r>
      <w:r w:rsidR="008A0501">
        <w:rPr>
          <w:i/>
        </w:rPr>
        <w:t xml:space="preserve">in the program). </w:t>
      </w:r>
    </w:p>
    <w:p w14:paraId="2802AA27" w14:textId="335CBF24" w:rsidR="00627B12" w:rsidRDefault="00627B12" w:rsidP="0067054B">
      <w:pPr>
        <w:pStyle w:val="Heading2"/>
      </w:pPr>
      <w:r>
        <w:t xml:space="preserve">Download a program for </w:t>
      </w:r>
      <w:proofErr w:type="gramStart"/>
      <w:r>
        <w:t>geotagging</w:t>
      </w:r>
      <w:proofErr w:type="gramEnd"/>
    </w:p>
    <w:p w14:paraId="704D6369" w14:textId="202EDA2F" w:rsidR="00627B12" w:rsidRDefault="00627B12">
      <w:r>
        <w:t xml:space="preserve">Programs like </w:t>
      </w:r>
      <w:proofErr w:type="spellStart"/>
      <w:r>
        <w:t>Geosetter</w:t>
      </w:r>
      <w:proofErr w:type="spellEnd"/>
      <w:r>
        <w:t xml:space="preserve">, </w:t>
      </w:r>
      <w:proofErr w:type="spellStart"/>
      <w:r>
        <w:t>PhotoLinker</w:t>
      </w:r>
      <w:proofErr w:type="spellEnd"/>
      <w:r>
        <w:t xml:space="preserve">, and </w:t>
      </w:r>
      <w:proofErr w:type="spellStart"/>
      <w:r>
        <w:t>GPSPhotoLinker</w:t>
      </w:r>
      <w:proofErr w:type="spellEnd"/>
      <w:r>
        <w:t xml:space="preserve"> take the EXIF data </w:t>
      </w:r>
      <w:r w:rsidR="001C5251">
        <w:t>in the</w:t>
      </w:r>
      <w:r>
        <w:t xml:space="preserve"> photos and embed</w:t>
      </w:r>
      <w:r w:rsidR="001C5251">
        <w:t>s</w:t>
      </w:r>
      <w:r>
        <w:t xml:space="preserve"> the </w:t>
      </w:r>
      <w:r w:rsidR="001C5251">
        <w:t xml:space="preserve">GPS position </w:t>
      </w:r>
      <w:r>
        <w:t xml:space="preserve">into the metadata for each photo. </w:t>
      </w:r>
      <w:r w:rsidR="008A0501">
        <w:t xml:space="preserve">Each </w:t>
      </w:r>
      <w:r w:rsidR="001C5251">
        <w:t>software package has its</w:t>
      </w:r>
      <w:r w:rsidR="008A0501">
        <w:t xml:space="preserve"> own workflow</w:t>
      </w:r>
      <w:r w:rsidR="001C5251">
        <w:t>;</w:t>
      </w:r>
      <w:r w:rsidR="008A0501">
        <w:t xml:space="preserve"> </w:t>
      </w:r>
      <w:r w:rsidR="001C5251">
        <w:t>f</w:t>
      </w:r>
      <w:r w:rsidR="008A0501">
        <w:t xml:space="preserve">ollow the instructions for the program of choice. </w:t>
      </w:r>
    </w:p>
    <w:p w14:paraId="34B02349" w14:textId="546E57B6" w:rsidR="00F96920" w:rsidRDefault="008A0501" w:rsidP="001C5251">
      <w:pPr>
        <w:pStyle w:val="Heading2"/>
      </w:pPr>
      <w:r>
        <w:t xml:space="preserve">In </w:t>
      </w:r>
      <w:proofErr w:type="spellStart"/>
      <w:r>
        <w:t>Agisoft</w:t>
      </w:r>
      <w:proofErr w:type="spellEnd"/>
    </w:p>
    <w:p w14:paraId="3EE622BF" w14:textId="40750B13" w:rsidR="004508B0" w:rsidRDefault="002077AA">
      <w:r>
        <w:rPr>
          <w:noProof/>
        </w:rPr>
        <w:drawing>
          <wp:anchor distT="0" distB="0" distL="114300" distR="114300" simplePos="0" relativeHeight="251651072" behindDoc="1" locked="0" layoutInCell="1" allowOverlap="1" wp14:anchorId="382F3DF9" wp14:editId="56228E77">
            <wp:simplePos x="0" y="0"/>
            <wp:positionH relativeFrom="column">
              <wp:posOffset>2640965</wp:posOffset>
            </wp:positionH>
            <wp:positionV relativeFrom="page">
              <wp:posOffset>2842260</wp:posOffset>
            </wp:positionV>
            <wp:extent cx="462915" cy="358140"/>
            <wp:effectExtent l="0" t="0" r="0" b="3810"/>
            <wp:wrapTight wrapText="bothSides">
              <wp:wrapPolygon edited="0">
                <wp:start x="0" y="0"/>
                <wp:lineTo x="0" y="20681"/>
                <wp:lineTo x="20444" y="20681"/>
                <wp:lineTo x="20444"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2915" cy="358140"/>
                    </a:xfrm>
                    <a:prstGeom prst="rect">
                      <a:avLst/>
                    </a:prstGeom>
                  </pic:spPr>
                </pic:pic>
              </a:graphicData>
            </a:graphic>
            <wp14:sizeRelH relativeFrom="margin">
              <wp14:pctWidth>0</wp14:pctWidth>
            </wp14:sizeRelH>
            <wp14:sizeRelV relativeFrom="margin">
              <wp14:pctHeight>0</wp14:pctHeight>
            </wp14:sizeRelV>
          </wp:anchor>
        </w:drawing>
      </w:r>
      <w:r w:rsidR="004508B0">
        <w:t>From EXIF:</w:t>
      </w:r>
    </w:p>
    <w:p w14:paraId="7ED28985" w14:textId="77777777" w:rsidR="002077AA" w:rsidRDefault="002077AA"/>
    <w:p w14:paraId="746A3C63" w14:textId="67FE8C1B" w:rsidR="004508B0" w:rsidRDefault="004508B0" w:rsidP="001C5251">
      <w:pPr>
        <w:pStyle w:val="ListParagraph"/>
        <w:numPr>
          <w:ilvl w:val="0"/>
          <w:numId w:val="17"/>
        </w:numPr>
      </w:pPr>
      <w:r w:rsidRPr="001C5251">
        <w:rPr>
          <w:rFonts w:cs="Times New Roman"/>
        </w:rPr>
        <w:t>Click the Import EXIF button on the reference pane</w:t>
      </w:r>
      <w:r w:rsidR="0051361D">
        <w:rPr>
          <w:rFonts w:cs="Times New Roman"/>
        </w:rPr>
        <w:t xml:space="preserve"> (shown above)</w:t>
      </w:r>
      <w:r w:rsidRPr="001C5251">
        <w:rPr>
          <w:rFonts w:cs="Times New Roman"/>
        </w:rPr>
        <w:t xml:space="preserve">. </w:t>
      </w:r>
    </w:p>
    <w:p w14:paraId="7231A0EF" w14:textId="29686EF6" w:rsidR="00C7045F" w:rsidRPr="00E01FFD" w:rsidRDefault="00C7045F" w:rsidP="001C5251">
      <w:pPr>
        <w:pStyle w:val="ListParagraph"/>
        <w:numPr>
          <w:ilvl w:val="0"/>
          <w:numId w:val="17"/>
        </w:numPr>
      </w:pPr>
      <w:r>
        <w:rPr>
          <w:rFonts w:cs="Times New Roman"/>
        </w:rPr>
        <w:t xml:space="preserve">All EXIF data will be loaded and appear in the Model view. </w:t>
      </w:r>
    </w:p>
    <w:p w14:paraId="47B40D31" w14:textId="570E2987" w:rsidR="0051361D" w:rsidRDefault="002077AA" w:rsidP="00E01FFD">
      <w:pPr>
        <w:pStyle w:val="ListParagraph"/>
        <w:rPr>
          <w:rFonts w:cs="Times New Roman"/>
        </w:rPr>
      </w:pPr>
      <w:r>
        <w:rPr>
          <w:noProof/>
        </w:rPr>
        <w:drawing>
          <wp:anchor distT="0" distB="0" distL="114300" distR="114300" simplePos="0" relativeHeight="251658240" behindDoc="1" locked="0" layoutInCell="1" allowOverlap="1" wp14:anchorId="6D4A3FD8" wp14:editId="6FE56539">
            <wp:simplePos x="0" y="0"/>
            <wp:positionH relativeFrom="column">
              <wp:posOffset>2971800</wp:posOffset>
            </wp:positionH>
            <wp:positionV relativeFrom="page">
              <wp:posOffset>3710940</wp:posOffset>
            </wp:positionV>
            <wp:extent cx="421640" cy="410845"/>
            <wp:effectExtent l="0" t="0" r="0" b="8255"/>
            <wp:wrapTight wrapText="bothSides">
              <wp:wrapPolygon edited="0">
                <wp:start x="0" y="0"/>
                <wp:lineTo x="0" y="21032"/>
                <wp:lineTo x="20494" y="21032"/>
                <wp:lineTo x="20494"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1640" cy="4108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07172523" wp14:editId="333ECA75">
            <wp:simplePos x="0" y="0"/>
            <wp:positionH relativeFrom="column">
              <wp:posOffset>2247900</wp:posOffset>
            </wp:positionH>
            <wp:positionV relativeFrom="page">
              <wp:posOffset>3711575</wp:posOffset>
            </wp:positionV>
            <wp:extent cx="464820" cy="410845"/>
            <wp:effectExtent l="0" t="0" r="0" b="8255"/>
            <wp:wrapTight wrapText="bothSides">
              <wp:wrapPolygon edited="0">
                <wp:start x="0" y="0"/>
                <wp:lineTo x="0" y="21032"/>
                <wp:lineTo x="20361" y="21032"/>
                <wp:lineTo x="20361"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4820" cy="410845"/>
                    </a:xfrm>
                    <a:prstGeom prst="rect">
                      <a:avLst/>
                    </a:prstGeom>
                  </pic:spPr>
                </pic:pic>
              </a:graphicData>
            </a:graphic>
            <wp14:sizeRelH relativeFrom="margin">
              <wp14:pctWidth>0</wp14:pctWidth>
            </wp14:sizeRelH>
            <wp14:sizeRelV relativeFrom="margin">
              <wp14:pctHeight>0</wp14:pctHeight>
            </wp14:sizeRelV>
          </wp:anchor>
        </w:drawing>
      </w:r>
      <w:r w:rsidRPr="002077AA">
        <w:rPr>
          <w:noProof/>
        </w:rPr>
        <w:t xml:space="preserve"> </w:t>
      </w:r>
    </w:p>
    <w:p w14:paraId="46AD8450" w14:textId="51B0D76C" w:rsidR="002077AA" w:rsidRDefault="002077AA" w:rsidP="00E01FFD">
      <w:pPr>
        <w:pStyle w:val="ListParagraph"/>
        <w:rPr>
          <w:rFonts w:cs="Times New Roman"/>
        </w:rPr>
      </w:pPr>
    </w:p>
    <w:p w14:paraId="1176774F" w14:textId="77777777" w:rsidR="002077AA" w:rsidRDefault="002077AA" w:rsidP="002077AA"/>
    <w:p w14:paraId="7738552A" w14:textId="00425B94" w:rsidR="004508B0" w:rsidRDefault="00C7045F" w:rsidP="00180433">
      <w:pPr>
        <w:pStyle w:val="ListParagraph"/>
        <w:numPr>
          <w:ilvl w:val="0"/>
          <w:numId w:val="17"/>
        </w:numPr>
        <w:spacing w:after="120"/>
      </w:pPr>
      <w:r>
        <w:rPr>
          <w:rFonts w:cs="Times New Roman"/>
        </w:rPr>
        <w:t>If no blue spheres appear in the Model view, check that the Show Cameras button is on</w:t>
      </w:r>
      <w:r w:rsidR="0051361D">
        <w:rPr>
          <w:rFonts w:cs="Times New Roman"/>
        </w:rPr>
        <w:t xml:space="preserve"> (shown above; when the background is blue</w:t>
      </w:r>
      <w:r w:rsidR="0075471E">
        <w:rPr>
          <w:rFonts w:cs="Times New Roman"/>
        </w:rPr>
        <w:t xml:space="preserve"> or gray</w:t>
      </w:r>
      <w:r w:rsidR="0051361D">
        <w:rPr>
          <w:rFonts w:cs="Times New Roman"/>
        </w:rPr>
        <w:t>, it is on</w:t>
      </w:r>
      <w:r w:rsidR="0075471E">
        <w:rPr>
          <w:rFonts w:cs="Times New Roman"/>
        </w:rPr>
        <w:t xml:space="preserve"> [depending on Mac or Windows version</w:t>
      </w:r>
      <w:r w:rsidR="0051361D">
        <w:rPr>
          <w:rFonts w:cs="Times New Roman"/>
        </w:rPr>
        <w:t>)</w:t>
      </w:r>
      <w:r>
        <w:rPr>
          <w:rFonts w:cs="Times New Roman"/>
        </w:rPr>
        <w:t xml:space="preserve">. This button is located on the Toolbar. </w:t>
      </w:r>
    </w:p>
    <w:p w14:paraId="47281FF2" w14:textId="67C54C2F" w:rsidR="004508B0" w:rsidRDefault="004508B0" w:rsidP="00180433">
      <w:pPr>
        <w:pStyle w:val="Heading2"/>
      </w:pPr>
      <w:r>
        <w:t xml:space="preserve">Changing reference settings </w:t>
      </w:r>
    </w:p>
    <w:p w14:paraId="06890042" w14:textId="17088782" w:rsidR="00A24B5C" w:rsidRDefault="00180433">
      <w:r>
        <w:rPr>
          <w:noProof/>
        </w:rPr>
        <w:drawing>
          <wp:anchor distT="0" distB="0" distL="114300" distR="114300" simplePos="0" relativeHeight="251639808" behindDoc="0" locked="0" layoutInCell="1" allowOverlap="1" wp14:anchorId="62BD7E17" wp14:editId="168DEA36">
            <wp:simplePos x="0" y="0"/>
            <wp:positionH relativeFrom="margin">
              <wp:posOffset>914400</wp:posOffset>
            </wp:positionH>
            <wp:positionV relativeFrom="margin">
              <wp:posOffset>4152900</wp:posOffset>
            </wp:positionV>
            <wp:extent cx="4293870" cy="2980690"/>
            <wp:effectExtent l="0" t="0" r="0" b="0"/>
            <wp:wrapTight wrapText="bothSides">
              <wp:wrapPolygon edited="0">
                <wp:start x="0" y="0"/>
                <wp:lineTo x="0" y="21352"/>
                <wp:lineTo x="21466" y="21352"/>
                <wp:lineTo x="2146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ferencePaneSettings.png"/>
                    <pic:cNvPicPr/>
                  </pic:nvPicPr>
                  <pic:blipFill>
                    <a:blip r:embed="rId15">
                      <a:extLst>
                        <a:ext uri="{28A0092B-C50C-407E-A947-70E740481C1C}">
                          <a14:useLocalDpi xmlns:a14="http://schemas.microsoft.com/office/drawing/2010/main" val="0"/>
                        </a:ext>
                      </a:extLst>
                    </a:blip>
                    <a:stretch>
                      <a:fillRect/>
                    </a:stretch>
                  </pic:blipFill>
                  <pic:spPr>
                    <a:xfrm>
                      <a:off x="0" y="0"/>
                      <a:ext cx="4293870" cy="2980690"/>
                    </a:xfrm>
                    <a:prstGeom prst="rect">
                      <a:avLst/>
                    </a:prstGeom>
                  </pic:spPr>
                </pic:pic>
              </a:graphicData>
            </a:graphic>
            <wp14:sizeRelH relativeFrom="margin">
              <wp14:pctWidth>0</wp14:pctWidth>
            </wp14:sizeRelH>
            <wp14:sizeRelV relativeFrom="margin">
              <wp14:pctHeight>0</wp14:pctHeight>
            </wp14:sizeRelV>
          </wp:anchor>
        </w:drawing>
      </w:r>
    </w:p>
    <w:p w14:paraId="50DBAA42" w14:textId="0EBCF5AA" w:rsidR="00A24B5C" w:rsidRDefault="00A24B5C"/>
    <w:p w14:paraId="161F8E5B" w14:textId="5DF3F3C4" w:rsidR="00A24B5C" w:rsidRDefault="00A24B5C"/>
    <w:p w14:paraId="53A4ED82" w14:textId="77777777" w:rsidR="00A24B5C" w:rsidRDefault="00A24B5C"/>
    <w:p w14:paraId="793873C2" w14:textId="77777777" w:rsidR="00A24B5C" w:rsidRDefault="00A24B5C"/>
    <w:p w14:paraId="05BDCA06" w14:textId="77777777" w:rsidR="00A24B5C" w:rsidRDefault="00A24B5C"/>
    <w:p w14:paraId="5CFBF50F" w14:textId="77777777" w:rsidR="00A24B5C" w:rsidRDefault="00A24B5C"/>
    <w:p w14:paraId="74906EE9" w14:textId="77777777" w:rsidR="00FE5199" w:rsidRDefault="00FE5199"/>
    <w:p w14:paraId="63FBC618" w14:textId="77777777" w:rsidR="00FE5199" w:rsidRDefault="00FE5199"/>
    <w:p w14:paraId="48F53915" w14:textId="77777777" w:rsidR="00A24B5C" w:rsidRDefault="00A24B5C"/>
    <w:p w14:paraId="029BC568" w14:textId="77777777" w:rsidR="00A24B5C" w:rsidRDefault="00A24B5C"/>
    <w:p w14:paraId="2CF0D40A" w14:textId="77777777" w:rsidR="00A24B5C" w:rsidRDefault="00A24B5C"/>
    <w:p w14:paraId="4AA42E33" w14:textId="0758507B" w:rsidR="00113214" w:rsidRDefault="004508B0">
      <w:r>
        <w:t xml:space="preserve">If the coordinate system needs to be </w:t>
      </w:r>
      <w:r w:rsidR="007942E9">
        <w:t xml:space="preserve">changed, click the Settings button on the Reference </w:t>
      </w:r>
      <w:proofErr w:type="gramStart"/>
      <w:r w:rsidR="007942E9">
        <w:t>toolbar</w:t>
      </w:r>
      <w:proofErr w:type="gramEnd"/>
      <w:r w:rsidR="007942E9">
        <w:t xml:space="preserve"> and use the Coordinate System dropdown menu to change the selected coordinate system.</w:t>
      </w:r>
      <w:r w:rsidR="00DE3E95">
        <w:t xml:space="preserve"> This is the place to enter the accuracy in meters of the camera locations from the </w:t>
      </w:r>
      <w:proofErr w:type="spellStart"/>
      <w:r w:rsidR="00DE3E95">
        <w:t>geotagge</w:t>
      </w:r>
      <w:r w:rsidR="00E01FFD">
        <w:t>r</w:t>
      </w:r>
      <w:proofErr w:type="spellEnd"/>
      <w:r w:rsidR="0075471E">
        <w:t>. You need to check these values based on your individual camera/</w:t>
      </w:r>
      <w:proofErr w:type="spellStart"/>
      <w:r w:rsidR="0075471E">
        <w:t>geotagger</w:t>
      </w:r>
      <w:proofErr w:type="spellEnd"/>
      <w:r w:rsidR="0075471E">
        <w:t>. I</w:t>
      </w:r>
      <w:r w:rsidR="00E01FFD">
        <w:t>t</w:t>
      </w:r>
      <w:r w:rsidR="00DE3E95">
        <w:t xml:space="preserve"> may be a good thing to </w:t>
      </w:r>
      <w:r w:rsidR="00A24B5C">
        <w:t>update</w:t>
      </w:r>
      <w:r w:rsidR="00DE3E95">
        <w:t xml:space="preserve"> prior to running the photo alignment to check </w:t>
      </w:r>
      <w:r w:rsidR="00E01FFD">
        <w:t xml:space="preserve">that </w:t>
      </w:r>
      <w:r w:rsidR="00DE3E95">
        <w:t xml:space="preserve">the accuracy is correctly listed. </w:t>
      </w:r>
      <w:r w:rsidR="001554B9">
        <w:t xml:space="preserve">There must be </w:t>
      </w:r>
      <w:r w:rsidR="001554B9">
        <w:lastRenderedPageBreak/>
        <w:t xml:space="preserve">a value other than zero in the marker accuracy box or the photos will fail to align if EXIF data is used. </w:t>
      </w:r>
    </w:p>
    <w:p w14:paraId="4F7F865B" w14:textId="50765D4D" w:rsidR="00A24B5C" w:rsidRPr="00A24B5C" w:rsidRDefault="007802C4">
      <w:pPr>
        <w:pStyle w:val="Heading2"/>
      </w:pPr>
      <w:r>
        <w:t>Check camera calibration</w:t>
      </w:r>
      <w:r w:rsidR="00294FB7">
        <w:t xml:space="preserve"> *if using any kind of fish-eye lens, this step is </w:t>
      </w:r>
      <w:proofErr w:type="gramStart"/>
      <w:r w:rsidR="00294FB7">
        <w:t>essential</w:t>
      </w:r>
      <w:proofErr w:type="gramEnd"/>
      <w:r w:rsidR="00294FB7">
        <w:t xml:space="preserve"> </w:t>
      </w:r>
    </w:p>
    <w:p w14:paraId="7F57B39A" w14:textId="344F6E62" w:rsidR="007802C4" w:rsidRDefault="00FE1F30">
      <w:r>
        <w:rPr>
          <w:noProof/>
        </w:rPr>
        <w:drawing>
          <wp:anchor distT="0" distB="0" distL="114300" distR="114300" simplePos="0" relativeHeight="251640832" behindDoc="0" locked="0" layoutInCell="1" allowOverlap="1" wp14:anchorId="55BE5E59" wp14:editId="5A8073DE">
            <wp:simplePos x="0" y="0"/>
            <wp:positionH relativeFrom="margin">
              <wp:posOffset>504825</wp:posOffset>
            </wp:positionH>
            <wp:positionV relativeFrom="margin">
              <wp:posOffset>1543050</wp:posOffset>
            </wp:positionV>
            <wp:extent cx="4959350" cy="4451985"/>
            <wp:effectExtent l="0" t="0" r="0" b="571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meraCalibrationMenu.png"/>
                    <pic:cNvPicPr/>
                  </pic:nvPicPr>
                  <pic:blipFill>
                    <a:blip r:embed="rId16">
                      <a:extLst>
                        <a:ext uri="{28A0092B-C50C-407E-A947-70E740481C1C}">
                          <a14:useLocalDpi xmlns:a14="http://schemas.microsoft.com/office/drawing/2010/main" val="0"/>
                        </a:ext>
                      </a:extLst>
                    </a:blip>
                    <a:stretch>
                      <a:fillRect/>
                    </a:stretch>
                  </pic:blipFill>
                  <pic:spPr>
                    <a:xfrm>
                      <a:off x="0" y="0"/>
                      <a:ext cx="4959350" cy="4451985"/>
                    </a:xfrm>
                    <a:prstGeom prst="rect">
                      <a:avLst/>
                    </a:prstGeom>
                  </pic:spPr>
                </pic:pic>
              </a:graphicData>
            </a:graphic>
          </wp:anchor>
        </w:drawing>
      </w:r>
      <w:proofErr w:type="spellStart"/>
      <w:r w:rsidR="007802C4">
        <w:t>Agisoft</w:t>
      </w:r>
      <w:proofErr w:type="spellEnd"/>
      <w:r w:rsidR="007802C4">
        <w:t xml:space="preserve"> uses the data from the EXIF files to extrapolate the camera </w:t>
      </w:r>
      <w:r w:rsidR="00F96678">
        <w:t>calibration</w:t>
      </w:r>
      <w:r w:rsidR="00044AA7">
        <w:t>;</w:t>
      </w:r>
      <w:r w:rsidR="00F96678">
        <w:t xml:space="preserve"> these are the parameters about the camera, like focal length, used </w:t>
      </w:r>
      <w:r w:rsidR="006D56CD">
        <w:t>as a part of the camera location calculations</w:t>
      </w:r>
      <w:r w:rsidR="007802C4">
        <w:t xml:space="preserve">. It is possible to adjust the camera calibration parameters to reflect the specific camera used. </w:t>
      </w:r>
    </w:p>
    <w:p w14:paraId="78041B52" w14:textId="528C4948" w:rsidR="007802C4" w:rsidRPr="00C950BF" w:rsidRDefault="00044AA7" w:rsidP="001C5251">
      <w:pPr>
        <w:pStyle w:val="ListParagraph"/>
        <w:numPr>
          <w:ilvl w:val="0"/>
          <w:numId w:val="25"/>
        </w:numPr>
      </w:pPr>
      <w:r>
        <w:rPr>
          <w:rFonts w:cs="Times New Roman"/>
        </w:rPr>
        <w:t>Go to Tools—</w:t>
      </w:r>
      <w:r w:rsidR="007802C4" w:rsidRPr="001C5251">
        <w:rPr>
          <w:rFonts w:cs="Times New Roman"/>
        </w:rPr>
        <w:t xml:space="preserve">Camera Calibration. </w:t>
      </w:r>
    </w:p>
    <w:p w14:paraId="39EF432C" w14:textId="32666690" w:rsidR="007802C4" w:rsidRDefault="007802C4" w:rsidP="001C5251">
      <w:pPr>
        <w:pStyle w:val="ListParagraph"/>
        <w:numPr>
          <w:ilvl w:val="0"/>
          <w:numId w:val="25"/>
        </w:numPr>
      </w:pPr>
      <w:r w:rsidRPr="001C5251">
        <w:rPr>
          <w:rFonts w:cs="Times New Roman"/>
        </w:rPr>
        <w:t>A dialog box will appear</w:t>
      </w:r>
      <w:r w:rsidR="00A24B5C">
        <w:rPr>
          <w:rFonts w:cs="Times New Roman"/>
        </w:rPr>
        <w:t xml:space="preserve"> like the one above</w:t>
      </w:r>
      <w:r w:rsidRPr="001C5251">
        <w:rPr>
          <w:rFonts w:cs="Times New Roman"/>
        </w:rPr>
        <w:t xml:space="preserve">. </w:t>
      </w:r>
      <w:r>
        <w:rPr>
          <w:rFonts w:cs="Times New Roman"/>
        </w:rPr>
        <w:t xml:space="preserve">At this point, it is necessary to select the camera calibration group, which is a group of photos </w:t>
      </w:r>
      <w:proofErr w:type="spellStart"/>
      <w:r>
        <w:rPr>
          <w:rFonts w:cs="Times New Roman"/>
        </w:rPr>
        <w:t>Agisoft</w:t>
      </w:r>
      <w:proofErr w:type="spellEnd"/>
      <w:r>
        <w:rPr>
          <w:rFonts w:cs="Times New Roman"/>
        </w:rPr>
        <w:t xml:space="preserve"> has determined has the same set of camera calibration parameters. </w:t>
      </w:r>
      <w:proofErr w:type="gramStart"/>
      <w:r>
        <w:rPr>
          <w:rFonts w:cs="Times New Roman"/>
        </w:rPr>
        <w:t>All of</w:t>
      </w:r>
      <w:proofErr w:type="gramEnd"/>
      <w:r>
        <w:rPr>
          <w:rFonts w:cs="Times New Roman"/>
        </w:rPr>
        <w:t xml:space="preserve"> the photos taken will </w:t>
      </w:r>
      <w:r w:rsidR="00122E43">
        <w:rPr>
          <w:rFonts w:cs="Times New Roman"/>
        </w:rPr>
        <w:t xml:space="preserve">most </w:t>
      </w:r>
      <w:r>
        <w:rPr>
          <w:rFonts w:cs="Times New Roman"/>
        </w:rPr>
        <w:t xml:space="preserve">likely be in the same group. </w:t>
      </w:r>
      <w:r w:rsidR="005F7C1B">
        <w:rPr>
          <w:rFonts w:cs="Times New Roman"/>
        </w:rPr>
        <w:t xml:space="preserve">This is the </w:t>
      </w:r>
      <w:proofErr w:type="gramStart"/>
      <w:r w:rsidR="005F7C1B">
        <w:rPr>
          <w:rFonts w:cs="Times New Roman"/>
        </w:rPr>
        <w:t>far left</w:t>
      </w:r>
      <w:proofErr w:type="gramEnd"/>
      <w:r w:rsidR="005F7C1B">
        <w:rPr>
          <w:rFonts w:cs="Times New Roman"/>
        </w:rPr>
        <w:t xml:space="preserve"> column. </w:t>
      </w:r>
    </w:p>
    <w:p w14:paraId="2BBE0642" w14:textId="3C44AB3A" w:rsidR="007802C4" w:rsidRPr="00E01FFD" w:rsidRDefault="00155F64" w:rsidP="001C5251">
      <w:pPr>
        <w:pStyle w:val="ListParagraph"/>
        <w:numPr>
          <w:ilvl w:val="0"/>
          <w:numId w:val="25"/>
        </w:numPr>
      </w:pPr>
      <w:r>
        <w:rPr>
          <w:rFonts w:cs="Times New Roman"/>
        </w:rPr>
        <w:t xml:space="preserve">Set the pixel size, focal length, and/or camera type if any or all </w:t>
      </w:r>
      <w:proofErr w:type="gramStart"/>
      <w:r>
        <w:rPr>
          <w:rFonts w:cs="Times New Roman"/>
        </w:rPr>
        <w:t>need</w:t>
      </w:r>
      <w:proofErr w:type="gramEnd"/>
      <w:r>
        <w:rPr>
          <w:rFonts w:cs="Times New Roman"/>
        </w:rPr>
        <w:t xml:space="preserve"> to be adjusted. </w:t>
      </w:r>
    </w:p>
    <w:p w14:paraId="6B15F80F" w14:textId="3B446609" w:rsidR="005F7C1B" w:rsidRDefault="005F7C1B" w:rsidP="00E01FFD">
      <w:pPr>
        <w:pStyle w:val="ListParagraph"/>
        <w:rPr>
          <w:rFonts w:cs="Times New Roman"/>
        </w:rPr>
      </w:pPr>
    </w:p>
    <w:p w14:paraId="50C5933B" w14:textId="6766A340" w:rsidR="005F7C1B" w:rsidRDefault="005F7C1B" w:rsidP="00E01FFD">
      <w:pPr>
        <w:pStyle w:val="ListParagraph"/>
        <w:rPr>
          <w:rFonts w:cs="Times New Roman"/>
        </w:rPr>
      </w:pPr>
    </w:p>
    <w:p w14:paraId="46AE24B6" w14:textId="1857541D" w:rsidR="005F7C1B" w:rsidRDefault="005F7C1B" w:rsidP="00E01FFD">
      <w:pPr>
        <w:pStyle w:val="ListParagraph"/>
        <w:rPr>
          <w:rFonts w:cs="Times New Roman"/>
        </w:rPr>
      </w:pPr>
    </w:p>
    <w:p w14:paraId="21C331A3" w14:textId="32A12F09" w:rsidR="005F7C1B" w:rsidRDefault="005F7C1B" w:rsidP="00E01FFD">
      <w:pPr>
        <w:pStyle w:val="ListParagraph"/>
        <w:rPr>
          <w:rFonts w:cs="Times New Roman"/>
        </w:rPr>
      </w:pPr>
    </w:p>
    <w:p w14:paraId="58A3D7BE" w14:textId="77777777" w:rsidR="005F7C1B" w:rsidRDefault="005F7C1B" w:rsidP="00E01FFD">
      <w:pPr>
        <w:pStyle w:val="ListParagraph"/>
        <w:rPr>
          <w:rFonts w:cs="Times New Roman"/>
        </w:rPr>
      </w:pPr>
    </w:p>
    <w:p w14:paraId="1443D0F4" w14:textId="77777777" w:rsidR="005F7C1B" w:rsidRDefault="005F7C1B" w:rsidP="00E01FFD">
      <w:pPr>
        <w:pStyle w:val="ListParagraph"/>
        <w:rPr>
          <w:rFonts w:cs="Times New Roman"/>
        </w:rPr>
      </w:pPr>
    </w:p>
    <w:p w14:paraId="24A6CA41" w14:textId="77777777" w:rsidR="00A05BF9" w:rsidRDefault="00A05BF9" w:rsidP="00E01FFD">
      <w:pPr>
        <w:pStyle w:val="ListParagraph"/>
      </w:pPr>
    </w:p>
    <w:p w14:paraId="2DA9E273" w14:textId="77777777" w:rsidR="00A05BF9" w:rsidRDefault="00A05BF9" w:rsidP="00E01FFD">
      <w:pPr>
        <w:pStyle w:val="ListParagraph"/>
      </w:pPr>
    </w:p>
    <w:p w14:paraId="69613083" w14:textId="77777777" w:rsidR="00A05BF9" w:rsidRDefault="00A05BF9" w:rsidP="00E01FFD">
      <w:pPr>
        <w:pStyle w:val="ListParagraph"/>
      </w:pPr>
    </w:p>
    <w:p w14:paraId="508F1085" w14:textId="77777777" w:rsidR="00A05BF9" w:rsidRDefault="00A05BF9" w:rsidP="00E01FFD">
      <w:pPr>
        <w:pStyle w:val="ListParagraph"/>
      </w:pPr>
    </w:p>
    <w:p w14:paraId="5853F3AF" w14:textId="6942ABBB" w:rsidR="005F7C1B" w:rsidRPr="00E01FFD" w:rsidRDefault="00A05BF9" w:rsidP="00E01FFD">
      <w:pPr>
        <w:pStyle w:val="ListParagraph"/>
      </w:pPr>
      <w:r>
        <w:rPr>
          <w:rFonts w:cs="Times New Roman"/>
          <w:noProof/>
        </w:rPr>
        <w:drawing>
          <wp:anchor distT="0" distB="0" distL="114300" distR="114300" simplePos="0" relativeHeight="251646976" behindDoc="0" locked="0" layoutInCell="1" allowOverlap="1" wp14:anchorId="0FBA6A0F" wp14:editId="0CE9F5FA">
            <wp:simplePos x="0" y="0"/>
            <wp:positionH relativeFrom="margin">
              <wp:align>center</wp:align>
            </wp:positionH>
            <wp:positionV relativeFrom="margin">
              <wp:posOffset>-168910</wp:posOffset>
            </wp:positionV>
            <wp:extent cx="2811011" cy="943356"/>
            <wp:effectExtent l="0" t="0" r="889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meraCalibrationGroup.png"/>
                    <pic:cNvPicPr/>
                  </pic:nvPicPr>
                  <pic:blipFill>
                    <a:blip r:embed="rId17">
                      <a:extLst>
                        <a:ext uri="{28A0092B-C50C-407E-A947-70E740481C1C}">
                          <a14:useLocalDpi xmlns:a14="http://schemas.microsoft.com/office/drawing/2010/main" val="0"/>
                        </a:ext>
                      </a:extLst>
                    </a:blip>
                    <a:stretch>
                      <a:fillRect/>
                    </a:stretch>
                  </pic:blipFill>
                  <pic:spPr>
                    <a:xfrm>
                      <a:off x="0" y="0"/>
                      <a:ext cx="2811011" cy="943356"/>
                    </a:xfrm>
                    <a:prstGeom prst="rect">
                      <a:avLst/>
                    </a:prstGeom>
                  </pic:spPr>
                </pic:pic>
              </a:graphicData>
            </a:graphic>
          </wp:anchor>
        </w:drawing>
      </w:r>
    </w:p>
    <w:p w14:paraId="6ED6F91E" w14:textId="6C8E8F82" w:rsidR="00A24B5C" w:rsidRPr="00C950BF" w:rsidRDefault="00A24B5C" w:rsidP="001C5251">
      <w:pPr>
        <w:pStyle w:val="ListParagraph"/>
        <w:numPr>
          <w:ilvl w:val="0"/>
          <w:numId w:val="25"/>
        </w:numPr>
      </w:pPr>
      <w:r>
        <w:rPr>
          <w:rFonts w:cs="Times New Roman"/>
        </w:rPr>
        <w:t>If using data from multiple cameras or multiple foca</w:t>
      </w:r>
      <w:r w:rsidR="001A2D22">
        <w:rPr>
          <w:rFonts w:cs="Times New Roman"/>
        </w:rPr>
        <w:t>l lengths (like the Import CSV window in the figure at the top of this set of steps</w:t>
      </w:r>
      <w:r>
        <w:rPr>
          <w:rFonts w:cs="Times New Roman"/>
        </w:rPr>
        <w:t xml:space="preserve">), you need to create multiple camera groups. You do this by </w:t>
      </w:r>
      <w:proofErr w:type="gramStart"/>
      <w:r>
        <w:rPr>
          <w:rFonts w:cs="Times New Roman"/>
        </w:rPr>
        <w:t>right-clicking</w:t>
      </w:r>
      <w:proofErr w:type="gramEnd"/>
      <w:r>
        <w:rPr>
          <w:rFonts w:cs="Times New Roman"/>
        </w:rPr>
        <w:t xml:space="preserve"> a photo in the </w:t>
      </w:r>
      <w:r w:rsidR="005F7C1B">
        <w:rPr>
          <w:rFonts w:cs="Times New Roman"/>
        </w:rPr>
        <w:t xml:space="preserve">list of images as shown above and selecting </w:t>
      </w:r>
      <w:r w:rsidR="00044AA7">
        <w:rPr>
          <w:rFonts w:cs="Times New Roman"/>
        </w:rPr>
        <w:t>C</w:t>
      </w:r>
      <w:r w:rsidR="005F7C1B">
        <w:rPr>
          <w:rFonts w:cs="Times New Roman"/>
        </w:rPr>
        <w:t xml:space="preserve">reate </w:t>
      </w:r>
      <w:r w:rsidR="00044AA7">
        <w:rPr>
          <w:rFonts w:cs="Times New Roman"/>
        </w:rPr>
        <w:t>G</w:t>
      </w:r>
      <w:r w:rsidR="005F7C1B">
        <w:rPr>
          <w:rFonts w:cs="Times New Roman"/>
        </w:rPr>
        <w:t xml:space="preserve">roup. Select all images you would like to add to that group at the same time. </w:t>
      </w:r>
    </w:p>
    <w:p w14:paraId="1BA396A4" w14:textId="6CE57409" w:rsidR="004508B0" w:rsidRPr="004508B0" w:rsidRDefault="007942E9">
      <w:r>
        <w:t xml:space="preserve"> </w:t>
      </w:r>
      <w:r w:rsidR="004508B0">
        <w:t xml:space="preserve">  </w:t>
      </w:r>
    </w:p>
    <w:p w14:paraId="338575EC" w14:textId="38E82EB2" w:rsidR="00627B12" w:rsidRDefault="00627B12" w:rsidP="0067054B">
      <w:pPr>
        <w:pStyle w:val="Heading1"/>
      </w:pPr>
      <w:r>
        <w:t xml:space="preserve">IV. Alignment </w:t>
      </w:r>
    </w:p>
    <w:p w14:paraId="223C7662" w14:textId="55337C25" w:rsidR="005875F1" w:rsidRDefault="005875F1" w:rsidP="005875F1">
      <w:pPr>
        <w:rPr>
          <w:i/>
        </w:rPr>
      </w:pPr>
      <w:r>
        <w:rPr>
          <w:i/>
        </w:rPr>
        <w:t xml:space="preserve">The first step in the model generation process </w:t>
      </w:r>
      <w:r w:rsidR="00F3650A">
        <w:rPr>
          <w:i/>
        </w:rPr>
        <w:t xml:space="preserve">is to align the photos. This process results in a sparse point cloud and the initial camera locations; both are found using the </w:t>
      </w:r>
      <w:r w:rsidR="00F96678">
        <w:rPr>
          <w:i/>
        </w:rPr>
        <w:t xml:space="preserve">(Scale-Invariant Feature Transform) </w:t>
      </w:r>
      <w:r w:rsidR="00F3650A">
        <w:rPr>
          <w:i/>
        </w:rPr>
        <w:t xml:space="preserve">SIFT algorithm. </w:t>
      </w:r>
    </w:p>
    <w:p w14:paraId="0F8240D2" w14:textId="258BBB47" w:rsidR="00F3650A" w:rsidRDefault="001411E7" w:rsidP="0067054B">
      <w:pPr>
        <w:pStyle w:val="Heading2"/>
      </w:pPr>
      <w:r>
        <w:rPr>
          <w:noProof/>
        </w:rPr>
        <w:drawing>
          <wp:anchor distT="0" distB="0" distL="114300" distR="114300" simplePos="0" relativeHeight="251649024" behindDoc="0" locked="0" layoutInCell="1" allowOverlap="1" wp14:anchorId="6FB3ACC2" wp14:editId="0BDFC262">
            <wp:simplePos x="0" y="0"/>
            <wp:positionH relativeFrom="margin">
              <wp:posOffset>2857500</wp:posOffset>
            </wp:positionH>
            <wp:positionV relativeFrom="margin">
              <wp:posOffset>3200400</wp:posOffset>
            </wp:positionV>
            <wp:extent cx="2991485" cy="2251710"/>
            <wp:effectExtent l="0" t="0" r="5715" b="8890"/>
            <wp:wrapTight wrapText="bothSides">
              <wp:wrapPolygon edited="0">
                <wp:start x="0" y="0"/>
                <wp:lineTo x="0" y="21442"/>
                <wp:lineTo x="21458" y="21442"/>
                <wp:lineTo x="2145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lignPhotosMenu.png"/>
                    <pic:cNvPicPr/>
                  </pic:nvPicPr>
                  <pic:blipFill>
                    <a:blip r:embed="rId18">
                      <a:extLst>
                        <a:ext uri="{28A0092B-C50C-407E-A947-70E740481C1C}">
                          <a14:useLocalDpi xmlns:a14="http://schemas.microsoft.com/office/drawing/2010/main" val="0"/>
                        </a:ext>
                      </a:extLst>
                    </a:blip>
                    <a:stretch>
                      <a:fillRect/>
                    </a:stretch>
                  </pic:blipFill>
                  <pic:spPr>
                    <a:xfrm>
                      <a:off x="0" y="0"/>
                      <a:ext cx="2991485" cy="2251710"/>
                    </a:xfrm>
                    <a:prstGeom prst="rect">
                      <a:avLst/>
                    </a:prstGeom>
                  </pic:spPr>
                </pic:pic>
              </a:graphicData>
            </a:graphic>
            <wp14:sizeRelH relativeFrom="margin">
              <wp14:pctWidth>0</wp14:pctWidth>
            </wp14:sizeRelH>
            <wp14:sizeRelV relativeFrom="margin">
              <wp14:pctHeight>0</wp14:pctHeight>
            </wp14:sizeRelV>
          </wp:anchor>
        </w:drawing>
      </w:r>
      <w:r w:rsidR="00F3650A">
        <w:t xml:space="preserve">Align </w:t>
      </w:r>
      <w:proofErr w:type="gramStart"/>
      <w:r w:rsidR="00F3650A">
        <w:t>photos</w:t>
      </w:r>
      <w:proofErr w:type="gramEnd"/>
      <w:r w:rsidR="00F3650A">
        <w:t xml:space="preserve"> </w:t>
      </w:r>
    </w:p>
    <w:p w14:paraId="38F95280" w14:textId="77EEF722" w:rsidR="00B874D0" w:rsidRDefault="00B874D0" w:rsidP="00B874D0">
      <w:r>
        <w:t>Go to Workflow</w:t>
      </w:r>
      <w:r w:rsidR="00044AA7">
        <w:t>—</w:t>
      </w:r>
      <w:r>
        <w:t xml:space="preserve"> Align Photos. </w:t>
      </w:r>
      <w:proofErr w:type="gramStart"/>
      <w:r>
        <w:t>A number of</w:t>
      </w:r>
      <w:proofErr w:type="gramEnd"/>
      <w:r>
        <w:t xml:space="preserve"> parameters can be set: </w:t>
      </w:r>
    </w:p>
    <w:p w14:paraId="789AB503" w14:textId="0405A7CC" w:rsidR="005F7C1B" w:rsidRDefault="005F7C1B" w:rsidP="00B874D0"/>
    <w:p w14:paraId="621F2BC0" w14:textId="1B783A30" w:rsidR="005F7C1B" w:rsidRDefault="005F7C1B" w:rsidP="00B874D0"/>
    <w:p w14:paraId="60DE41BC" w14:textId="72C40599" w:rsidR="005F7C1B" w:rsidRDefault="005F7C1B" w:rsidP="00B874D0"/>
    <w:p w14:paraId="498CB318" w14:textId="5209EBB6" w:rsidR="005F7C1B" w:rsidRDefault="005F7C1B" w:rsidP="00B874D0"/>
    <w:p w14:paraId="35BF8BD7" w14:textId="20041E50" w:rsidR="005F7C1B" w:rsidRDefault="005F7C1B" w:rsidP="00B874D0"/>
    <w:p w14:paraId="10649512" w14:textId="77777777" w:rsidR="005F7C1B" w:rsidRDefault="005F7C1B" w:rsidP="00B874D0"/>
    <w:p w14:paraId="7DB77E78" w14:textId="77777777" w:rsidR="005F7C1B" w:rsidRDefault="005F7C1B" w:rsidP="00B874D0"/>
    <w:p w14:paraId="2B328B75" w14:textId="0150959A" w:rsidR="00B874D0" w:rsidRDefault="00B874D0" w:rsidP="0067054B">
      <w:pPr>
        <w:pStyle w:val="ListParagraph"/>
        <w:numPr>
          <w:ilvl w:val="0"/>
          <w:numId w:val="13"/>
        </w:numPr>
      </w:pPr>
      <w:r w:rsidRPr="0067054B">
        <w:rPr>
          <w:rFonts w:cs="Times New Roman"/>
        </w:rPr>
        <w:t>Accuracy</w:t>
      </w:r>
      <w:r>
        <w:rPr>
          <w:rFonts w:cs="Times New Roman"/>
        </w:rPr>
        <w:t xml:space="preserve">: </w:t>
      </w:r>
      <w:r w:rsidR="00AF5763">
        <w:rPr>
          <w:rFonts w:cs="Times New Roman"/>
        </w:rPr>
        <w:t xml:space="preserve">this refers to the accuracy of the camera locations and is based on the size of image used in aligning the photos. </w:t>
      </w:r>
    </w:p>
    <w:p w14:paraId="06229BAC" w14:textId="28D07042" w:rsidR="00B874D0" w:rsidRDefault="00B874D0" w:rsidP="0067054B">
      <w:pPr>
        <w:pStyle w:val="ListParagraph"/>
        <w:numPr>
          <w:ilvl w:val="1"/>
          <w:numId w:val="13"/>
        </w:numPr>
      </w:pPr>
      <w:r>
        <w:rPr>
          <w:rFonts w:cs="Times New Roman"/>
        </w:rPr>
        <w:t xml:space="preserve">High: </w:t>
      </w:r>
      <w:r w:rsidR="003E3685">
        <w:rPr>
          <w:rFonts w:cs="Times New Roman"/>
        </w:rPr>
        <w:t>photos are their original size. R</w:t>
      </w:r>
      <w:r w:rsidR="00AF5763">
        <w:rPr>
          <w:rFonts w:cs="Times New Roman"/>
        </w:rPr>
        <w:t>ecommended for small datasets</w:t>
      </w:r>
      <w:r w:rsidR="003E3685">
        <w:rPr>
          <w:rFonts w:cs="Times New Roman"/>
        </w:rPr>
        <w:t>.</w:t>
      </w:r>
      <w:r w:rsidR="00AF5763">
        <w:rPr>
          <w:rFonts w:cs="Times New Roman"/>
        </w:rPr>
        <w:t xml:space="preserve"> </w:t>
      </w:r>
    </w:p>
    <w:p w14:paraId="6C71C5A9" w14:textId="5F6F571C" w:rsidR="00B874D0" w:rsidRDefault="00B874D0" w:rsidP="0067054B">
      <w:pPr>
        <w:pStyle w:val="ListParagraph"/>
        <w:numPr>
          <w:ilvl w:val="1"/>
          <w:numId w:val="13"/>
        </w:numPr>
      </w:pPr>
      <w:r>
        <w:rPr>
          <w:rFonts w:cs="Times New Roman"/>
        </w:rPr>
        <w:t xml:space="preserve">Medium: </w:t>
      </w:r>
      <w:r w:rsidR="00AF5763">
        <w:rPr>
          <w:rFonts w:cs="Times New Roman"/>
        </w:rPr>
        <w:t xml:space="preserve">photos are </w:t>
      </w:r>
      <w:r w:rsidR="003E3685">
        <w:rPr>
          <w:rFonts w:cs="Times New Roman"/>
        </w:rPr>
        <w:t>downscaled by a factor of four. R</w:t>
      </w:r>
      <w:r w:rsidR="00AF5763">
        <w:rPr>
          <w:rFonts w:cs="Times New Roman"/>
        </w:rPr>
        <w:t>ecommended for large datasets</w:t>
      </w:r>
      <w:r w:rsidR="003E3685">
        <w:rPr>
          <w:rFonts w:cs="Times New Roman"/>
        </w:rPr>
        <w:t>.</w:t>
      </w:r>
      <w:r w:rsidR="00AF5763">
        <w:rPr>
          <w:rFonts w:cs="Times New Roman"/>
        </w:rPr>
        <w:t xml:space="preserve"> </w:t>
      </w:r>
    </w:p>
    <w:p w14:paraId="2A4C9FF5" w14:textId="4EC3E487" w:rsidR="00B874D0" w:rsidRDefault="00B874D0" w:rsidP="0067054B">
      <w:pPr>
        <w:pStyle w:val="ListParagraph"/>
        <w:numPr>
          <w:ilvl w:val="1"/>
          <w:numId w:val="13"/>
        </w:numPr>
      </w:pPr>
      <w:r>
        <w:rPr>
          <w:rFonts w:cs="Times New Roman"/>
        </w:rPr>
        <w:t xml:space="preserve">Low: </w:t>
      </w:r>
      <w:r w:rsidR="00AF5763">
        <w:rPr>
          <w:rFonts w:cs="Times New Roman"/>
        </w:rPr>
        <w:t>photos are downscaled b</w:t>
      </w:r>
      <w:r w:rsidR="003E3685">
        <w:rPr>
          <w:rFonts w:cs="Times New Roman"/>
        </w:rPr>
        <w:t>y an additional factor of four. N</w:t>
      </w:r>
      <w:r w:rsidR="00AF5763">
        <w:rPr>
          <w:rFonts w:cs="Times New Roman"/>
        </w:rPr>
        <w:t xml:space="preserve">ot recommended </w:t>
      </w:r>
      <w:r w:rsidR="003E3685">
        <w:rPr>
          <w:rFonts w:cs="Times New Roman"/>
        </w:rPr>
        <w:t xml:space="preserve">for geoscience research purposes. </w:t>
      </w:r>
    </w:p>
    <w:p w14:paraId="79203BB9" w14:textId="1C5A8FE5" w:rsidR="00B874D0" w:rsidRDefault="00B874D0" w:rsidP="0067054B">
      <w:pPr>
        <w:pStyle w:val="ListParagraph"/>
        <w:numPr>
          <w:ilvl w:val="0"/>
          <w:numId w:val="13"/>
        </w:numPr>
      </w:pPr>
      <w:r>
        <w:rPr>
          <w:rFonts w:cs="Times New Roman"/>
        </w:rPr>
        <w:t xml:space="preserve">Pair </w:t>
      </w:r>
      <w:r w:rsidR="004C4B6B">
        <w:rPr>
          <w:rFonts w:cs="Times New Roman"/>
        </w:rPr>
        <w:t>pre</w:t>
      </w:r>
      <w:r>
        <w:rPr>
          <w:rFonts w:cs="Times New Roman"/>
        </w:rPr>
        <w:t xml:space="preserve">selection: </w:t>
      </w:r>
      <w:r w:rsidR="00285745">
        <w:rPr>
          <w:rFonts w:cs="Times New Roman"/>
        </w:rPr>
        <w:t xml:space="preserve">how </w:t>
      </w:r>
      <w:proofErr w:type="spellStart"/>
      <w:r w:rsidR="00285745">
        <w:rPr>
          <w:rFonts w:cs="Times New Roman"/>
        </w:rPr>
        <w:t>Agisoft</w:t>
      </w:r>
      <w:proofErr w:type="spellEnd"/>
      <w:r w:rsidR="00285745">
        <w:rPr>
          <w:rFonts w:cs="Times New Roman"/>
        </w:rPr>
        <w:t xml:space="preserve"> selects </w:t>
      </w:r>
      <w:r w:rsidR="00BB1774">
        <w:rPr>
          <w:rFonts w:cs="Times New Roman"/>
        </w:rPr>
        <w:t xml:space="preserve">pairs of photos for comparison. </w:t>
      </w:r>
    </w:p>
    <w:p w14:paraId="1BFA2BD5" w14:textId="6A37F6FE" w:rsidR="00CF6A5C" w:rsidRDefault="00CF6A5C" w:rsidP="0067054B">
      <w:pPr>
        <w:pStyle w:val="ListParagraph"/>
        <w:numPr>
          <w:ilvl w:val="1"/>
          <w:numId w:val="13"/>
        </w:numPr>
      </w:pPr>
      <w:r>
        <w:rPr>
          <w:rFonts w:cs="Times New Roman"/>
        </w:rPr>
        <w:t>Disa</w:t>
      </w:r>
      <w:r w:rsidR="003E3685">
        <w:rPr>
          <w:rFonts w:cs="Times New Roman"/>
        </w:rPr>
        <w:t>bled: default. U</w:t>
      </w:r>
      <w:r>
        <w:rPr>
          <w:rFonts w:cs="Times New Roman"/>
        </w:rPr>
        <w:t xml:space="preserve">se if no camera geotagging was used. </w:t>
      </w:r>
    </w:p>
    <w:p w14:paraId="12EBE89D" w14:textId="444BBE4D" w:rsidR="00CF6A5C" w:rsidRDefault="00CF6A5C" w:rsidP="0067054B">
      <w:pPr>
        <w:pStyle w:val="ListParagraph"/>
        <w:numPr>
          <w:ilvl w:val="1"/>
          <w:numId w:val="13"/>
        </w:numPr>
      </w:pPr>
      <w:r>
        <w:rPr>
          <w:rFonts w:cs="Times New Roman"/>
        </w:rPr>
        <w:t>Generic: uses lower accuracy first an</w:t>
      </w:r>
      <w:r w:rsidR="003E3685">
        <w:rPr>
          <w:rFonts w:cs="Times New Roman"/>
        </w:rPr>
        <w:t>d then higher accuracy second. U</w:t>
      </w:r>
      <w:r>
        <w:rPr>
          <w:rFonts w:cs="Times New Roman"/>
        </w:rPr>
        <w:t xml:space="preserve">se if aligning photos did not work the first time. </w:t>
      </w:r>
      <w:r w:rsidR="00C33181">
        <w:rPr>
          <w:rFonts w:cs="Times New Roman"/>
        </w:rPr>
        <w:t>This is faster than the disabled setting</w:t>
      </w:r>
      <w:r w:rsidR="0005000A">
        <w:rPr>
          <w:rFonts w:cs="Times New Roman"/>
        </w:rPr>
        <w:t xml:space="preserve"> and will reduce processing by at least two hours for large datasets</w:t>
      </w:r>
      <w:r w:rsidR="003E3685">
        <w:rPr>
          <w:rFonts w:cs="Times New Roman"/>
        </w:rPr>
        <w:t xml:space="preserve">. </w:t>
      </w:r>
    </w:p>
    <w:p w14:paraId="6363C2A8" w14:textId="291CFBF9" w:rsidR="00CF6A5C" w:rsidRPr="00CF6A5C" w:rsidRDefault="00CF6A5C" w:rsidP="0067054B">
      <w:pPr>
        <w:pStyle w:val="ListParagraph"/>
        <w:numPr>
          <w:ilvl w:val="1"/>
          <w:numId w:val="13"/>
        </w:numPr>
      </w:pPr>
      <w:r>
        <w:rPr>
          <w:rFonts w:cs="Times New Roman"/>
        </w:rPr>
        <w:t xml:space="preserve">Reference: uses camera locations </w:t>
      </w:r>
      <w:r w:rsidR="003E3685">
        <w:rPr>
          <w:rFonts w:cs="Times New Roman"/>
        </w:rPr>
        <w:t>from geotagging as a reference. Recommended; t</w:t>
      </w:r>
      <w:r w:rsidR="00C33181">
        <w:rPr>
          <w:rFonts w:cs="Times New Roman"/>
        </w:rPr>
        <w:t>his is faster than the disabled setting</w:t>
      </w:r>
      <w:r w:rsidR="0005000A">
        <w:rPr>
          <w:rFonts w:cs="Times New Roman"/>
        </w:rPr>
        <w:t xml:space="preserve"> and will reduce processing by at least two hours for large datasets</w:t>
      </w:r>
      <w:r w:rsidR="00C33181">
        <w:rPr>
          <w:rFonts w:cs="Times New Roman"/>
        </w:rPr>
        <w:t xml:space="preserve">. </w:t>
      </w:r>
      <w:r>
        <w:rPr>
          <w:rFonts w:cs="Times New Roman"/>
        </w:rPr>
        <w:t xml:space="preserve">  </w:t>
      </w:r>
    </w:p>
    <w:p w14:paraId="0D1BFCEF" w14:textId="1E59D0FD" w:rsidR="00B874D0" w:rsidRDefault="003E3685" w:rsidP="0067054B">
      <w:pPr>
        <w:pStyle w:val="ListParagraph"/>
        <w:numPr>
          <w:ilvl w:val="0"/>
          <w:numId w:val="13"/>
        </w:numPr>
      </w:pPr>
      <w:r>
        <w:rPr>
          <w:rFonts w:cs="Times New Roman"/>
        </w:rPr>
        <w:t xml:space="preserve">Advanced: </w:t>
      </w:r>
      <w:proofErr w:type="gramStart"/>
      <w:r>
        <w:rPr>
          <w:rFonts w:cs="Times New Roman"/>
        </w:rPr>
        <w:t>generally</w:t>
      </w:r>
      <w:proofErr w:type="gramEnd"/>
      <w:r>
        <w:rPr>
          <w:rFonts w:cs="Times New Roman"/>
        </w:rPr>
        <w:t xml:space="preserve"> keep these at default values. </w:t>
      </w:r>
    </w:p>
    <w:p w14:paraId="7BFFDF92" w14:textId="77777777" w:rsidR="00AB08A3" w:rsidRPr="00E01FFD" w:rsidRDefault="00AF5763" w:rsidP="0067054B">
      <w:pPr>
        <w:pStyle w:val="ListParagraph"/>
        <w:numPr>
          <w:ilvl w:val="1"/>
          <w:numId w:val="13"/>
        </w:numPr>
      </w:pPr>
      <w:r>
        <w:rPr>
          <w:rFonts w:cs="Times New Roman"/>
        </w:rPr>
        <w:lastRenderedPageBreak/>
        <w:t xml:space="preserve">Key point limit: </w:t>
      </w:r>
      <w:r w:rsidR="00CF6A5C">
        <w:rPr>
          <w:rFonts w:cs="Times New Roman"/>
        </w:rPr>
        <w:t xml:space="preserve">40,000 </w:t>
      </w:r>
      <w:proofErr w:type="gramStart"/>
      <w:r w:rsidR="00CF6A5C">
        <w:rPr>
          <w:rFonts w:cs="Times New Roman"/>
        </w:rPr>
        <w:t>default</w:t>
      </w:r>
      <w:proofErr w:type="gramEnd"/>
      <w:r w:rsidR="00CF6A5C">
        <w:rPr>
          <w:rFonts w:cs="Times New Roman"/>
        </w:rPr>
        <w:t>; if faster processing is required, reduce the number. HOWEVER, this can lead to aligning photo failure.</w:t>
      </w:r>
    </w:p>
    <w:p w14:paraId="6E99F995" w14:textId="4A9C7A3B" w:rsidR="00AF5763" w:rsidRDefault="00AB08A3" w:rsidP="00E01FFD">
      <w:pPr>
        <w:pStyle w:val="ListParagraph"/>
        <w:numPr>
          <w:ilvl w:val="2"/>
          <w:numId w:val="13"/>
        </w:numPr>
      </w:pPr>
      <w:r>
        <w:rPr>
          <w:rFonts w:cs="Times New Roman"/>
        </w:rPr>
        <w:t xml:space="preserve">When set to zero, there is no limit. </w:t>
      </w:r>
      <w:r w:rsidR="00CF6A5C">
        <w:rPr>
          <w:rFonts w:cs="Times New Roman"/>
        </w:rPr>
        <w:t xml:space="preserve"> </w:t>
      </w:r>
    </w:p>
    <w:p w14:paraId="51DAC041" w14:textId="53B1A0F9" w:rsidR="00AF5763" w:rsidRDefault="00AF5763" w:rsidP="0067054B">
      <w:pPr>
        <w:pStyle w:val="ListParagraph"/>
        <w:numPr>
          <w:ilvl w:val="1"/>
          <w:numId w:val="13"/>
        </w:numPr>
      </w:pPr>
      <w:r>
        <w:rPr>
          <w:rFonts w:cs="Times New Roman"/>
        </w:rPr>
        <w:t xml:space="preserve">Tie point limit: </w:t>
      </w:r>
      <w:r w:rsidR="00CF6A5C">
        <w:rPr>
          <w:rFonts w:cs="Times New Roman"/>
        </w:rPr>
        <w:t>upper limit for matchi</w:t>
      </w:r>
      <w:r w:rsidR="00044AA7">
        <w:rPr>
          <w:rFonts w:cs="Times New Roman"/>
        </w:rPr>
        <w:t>ng points for every image; 1000–</w:t>
      </w:r>
      <w:r w:rsidR="00CF6A5C">
        <w:rPr>
          <w:rFonts w:cs="Times New Roman"/>
        </w:rPr>
        <w:t xml:space="preserve">2000 is the norm. </w:t>
      </w:r>
    </w:p>
    <w:p w14:paraId="1910F4A0" w14:textId="55B16209" w:rsidR="00CF6A5C" w:rsidRDefault="00CF6A5C" w:rsidP="0067054B">
      <w:pPr>
        <w:pStyle w:val="ListParagraph"/>
        <w:numPr>
          <w:ilvl w:val="2"/>
          <w:numId w:val="13"/>
        </w:numPr>
      </w:pPr>
      <w:r>
        <w:rPr>
          <w:rFonts w:cs="Times New Roman"/>
        </w:rPr>
        <w:t xml:space="preserve">When set to zero, there is no limit. </w:t>
      </w:r>
    </w:p>
    <w:p w14:paraId="2433DE36" w14:textId="759479C1" w:rsidR="00AF5763" w:rsidRPr="00AF5763" w:rsidRDefault="00AF5763" w:rsidP="0067054B">
      <w:pPr>
        <w:pStyle w:val="ListParagraph"/>
        <w:numPr>
          <w:ilvl w:val="1"/>
          <w:numId w:val="13"/>
        </w:numPr>
      </w:pPr>
      <w:r>
        <w:rPr>
          <w:rFonts w:cs="Times New Roman"/>
        </w:rPr>
        <w:t xml:space="preserve">Constrain features by </w:t>
      </w:r>
      <w:proofErr w:type="gramStart"/>
      <w:r>
        <w:rPr>
          <w:rFonts w:cs="Times New Roman"/>
        </w:rPr>
        <w:t>mask:</w:t>
      </w:r>
      <w:proofErr w:type="gramEnd"/>
      <w:r>
        <w:rPr>
          <w:rFonts w:cs="Times New Roman"/>
        </w:rPr>
        <w:t xml:space="preserve"> </w:t>
      </w:r>
      <w:r w:rsidR="00CF6A5C">
        <w:rPr>
          <w:rFonts w:cs="Times New Roman"/>
        </w:rPr>
        <w:t xml:space="preserve">excludes areas covered by masks in camera location calculations </w:t>
      </w:r>
    </w:p>
    <w:p w14:paraId="0A740D38" w14:textId="77777777" w:rsidR="005875F1" w:rsidRDefault="005875F1" w:rsidP="00A06BA8"/>
    <w:p w14:paraId="33571A0B" w14:textId="17D547F4" w:rsidR="00B51B3A" w:rsidRDefault="00B51B3A" w:rsidP="00A06BA8">
      <w:r>
        <w:rPr>
          <w:noProof/>
        </w:rPr>
        <w:drawing>
          <wp:inline distT="0" distB="0" distL="0" distR="0" wp14:anchorId="6C3623CB" wp14:editId="15AD04F8">
            <wp:extent cx="6042355" cy="406534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parsePointCloud.png"/>
                    <pic:cNvPicPr/>
                  </pic:nvPicPr>
                  <pic:blipFill rotWithShape="1">
                    <a:blip r:embed="rId19">
                      <a:extLst>
                        <a:ext uri="{28A0092B-C50C-407E-A947-70E740481C1C}">
                          <a14:useLocalDpi xmlns:a14="http://schemas.microsoft.com/office/drawing/2010/main" val="0"/>
                        </a:ext>
                      </a:extLst>
                    </a:blip>
                    <a:srcRect r="18523"/>
                    <a:stretch/>
                  </pic:blipFill>
                  <pic:spPr bwMode="auto">
                    <a:xfrm>
                      <a:off x="0" y="0"/>
                      <a:ext cx="6069411" cy="408355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06F865A" w14:textId="312CB428" w:rsidR="00A06BA8" w:rsidRDefault="00A06BA8" w:rsidP="00A06BA8">
      <w:r>
        <w:t xml:space="preserve">After the photos are aligned, a sparse point cloud will appear </w:t>
      </w:r>
      <w:r w:rsidR="00B51B3A">
        <w:t>with</w:t>
      </w:r>
      <w:r>
        <w:t xml:space="preserve"> blue rectangles </w:t>
      </w:r>
      <w:r w:rsidR="004508B0">
        <w:t xml:space="preserve">indicating each camera position. </w:t>
      </w:r>
    </w:p>
    <w:p w14:paraId="5F2570C1" w14:textId="77777777" w:rsidR="00B51B3A" w:rsidRDefault="00B51B3A" w:rsidP="00A06BA8"/>
    <w:p w14:paraId="3A637DD2" w14:textId="77777777" w:rsidR="00B51B3A" w:rsidRDefault="00B51B3A" w:rsidP="00A06BA8"/>
    <w:p w14:paraId="15DEB5BC" w14:textId="77777777" w:rsidR="00B51B3A" w:rsidRDefault="00B51B3A" w:rsidP="00A06BA8"/>
    <w:p w14:paraId="1BEEBBF9" w14:textId="77777777" w:rsidR="00B51B3A" w:rsidRDefault="00B51B3A" w:rsidP="00A06BA8"/>
    <w:p w14:paraId="30AE0EA8" w14:textId="77777777" w:rsidR="00B51B3A" w:rsidRDefault="00B51B3A" w:rsidP="00A06BA8"/>
    <w:p w14:paraId="20751CA6" w14:textId="77777777" w:rsidR="00B51B3A" w:rsidRDefault="00B51B3A" w:rsidP="00A06BA8"/>
    <w:p w14:paraId="47D8C912" w14:textId="77777777" w:rsidR="00B51B3A" w:rsidRDefault="00B51B3A" w:rsidP="00A06BA8"/>
    <w:p w14:paraId="62A69D4A" w14:textId="1B90A27D" w:rsidR="00B51B3A" w:rsidRDefault="00B51B3A" w:rsidP="00A06BA8">
      <w:r>
        <w:rPr>
          <w:noProof/>
        </w:rPr>
        <w:lastRenderedPageBreak/>
        <w:drawing>
          <wp:anchor distT="0" distB="0" distL="114300" distR="114300" simplePos="0" relativeHeight="251656192" behindDoc="0" locked="0" layoutInCell="1" allowOverlap="1" wp14:anchorId="7D6834B2" wp14:editId="29A44BA7">
            <wp:simplePos x="0" y="0"/>
            <wp:positionH relativeFrom="margin">
              <wp:align>center</wp:align>
            </wp:positionH>
            <wp:positionV relativeFrom="margin">
              <wp:posOffset>-85725</wp:posOffset>
            </wp:positionV>
            <wp:extent cx="1774420" cy="3130906"/>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etAlign.png"/>
                    <pic:cNvPicPr/>
                  </pic:nvPicPr>
                  <pic:blipFill>
                    <a:blip r:embed="rId20">
                      <a:extLst>
                        <a:ext uri="{28A0092B-C50C-407E-A947-70E740481C1C}">
                          <a14:useLocalDpi xmlns:a14="http://schemas.microsoft.com/office/drawing/2010/main" val="0"/>
                        </a:ext>
                      </a:extLst>
                    </a:blip>
                    <a:stretch>
                      <a:fillRect/>
                    </a:stretch>
                  </pic:blipFill>
                  <pic:spPr>
                    <a:xfrm>
                      <a:off x="0" y="0"/>
                      <a:ext cx="1774420" cy="3130906"/>
                    </a:xfrm>
                    <a:prstGeom prst="rect">
                      <a:avLst/>
                    </a:prstGeom>
                  </pic:spPr>
                </pic:pic>
              </a:graphicData>
            </a:graphic>
          </wp:anchor>
        </w:drawing>
      </w:r>
    </w:p>
    <w:p w14:paraId="2CED1359" w14:textId="77777777" w:rsidR="00B51B3A" w:rsidRDefault="00B51B3A" w:rsidP="00A06BA8"/>
    <w:p w14:paraId="1E0C13A7" w14:textId="77777777" w:rsidR="00B51B3A" w:rsidRDefault="00B51B3A" w:rsidP="00A06BA8"/>
    <w:p w14:paraId="505AAABC" w14:textId="77777777" w:rsidR="00B51B3A" w:rsidRDefault="00B51B3A" w:rsidP="00A06BA8"/>
    <w:p w14:paraId="4154C98F" w14:textId="77777777" w:rsidR="00B51B3A" w:rsidRDefault="00B51B3A" w:rsidP="00A06BA8"/>
    <w:p w14:paraId="6CC555ED" w14:textId="77777777" w:rsidR="00B51B3A" w:rsidRDefault="00B51B3A" w:rsidP="00A06BA8"/>
    <w:p w14:paraId="697E6346" w14:textId="77777777" w:rsidR="00B51B3A" w:rsidRDefault="00B51B3A" w:rsidP="00A06BA8"/>
    <w:p w14:paraId="30B37023" w14:textId="77777777" w:rsidR="00B51B3A" w:rsidRDefault="00B51B3A" w:rsidP="00A06BA8"/>
    <w:p w14:paraId="0256FC09" w14:textId="77777777" w:rsidR="00BC3D94" w:rsidRDefault="00BC3D94" w:rsidP="00A06BA8"/>
    <w:p w14:paraId="5E0F97EB" w14:textId="77777777" w:rsidR="00BC3D94" w:rsidRDefault="00BC3D94" w:rsidP="00A06BA8"/>
    <w:p w14:paraId="4A891FF8" w14:textId="77777777" w:rsidR="009C789C" w:rsidRDefault="009C789C" w:rsidP="00A06BA8"/>
    <w:p w14:paraId="68347652" w14:textId="77777777" w:rsidR="00816102" w:rsidRDefault="00816102" w:rsidP="00A06BA8"/>
    <w:p w14:paraId="3FAC08F9" w14:textId="77777777" w:rsidR="00816102" w:rsidRDefault="00816102" w:rsidP="00A06BA8"/>
    <w:p w14:paraId="333DCFF9" w14:textId="4224B06A" w:rsidR="00C7045F" w:rsidRDefault="00C7045F" w:rsidP="00A06BA8">
      <w:r>
        <w:t>If you believe photo(s) are misaligned</w:t>
      </w:r>
      <w:r w:rsidR="004C4B6B">
        <w:t xml:space="preserve"> or there are photos that are not aligned</w:t>
      </w:r>
      <w:r>
        <w:t>, select these photographs</w:t>
      </w:r>
      <w:r w:rsidR="00A33946">
        <w:t xml:space="preserve"> in the Photos pane (generally location at the bottom of the </w:t>
      </w:r>
      <w:proofErr w:type="spellStart"/>
      <w:r w:rsidR="00A33946">
        <w:t>Agisoft</w:t>
      </w:r>
      <w:proofErr w:type="spellEnd"/>
      <w:r w:rsidR="00A33946">
        <w:t xml:space="preserve"> window)</w:t>
      </w:r>
      <w:r>
        <w:t xml:space="preserve">. </w:t>
      </w:r>
      <w:r w:rsidR="00802960">
        <w:t>You can then right-</w:t>
      </w:r>
      <w:r w:rsidR="0033146B">
        <w:t xml:space="preserve">click and choose the Reset Alignment option, then </w:t>
      </w:r>
      <w:r w:rsidR="00802960">
        <w:t>right-click</w:t>
      </w:r>
      <w:r w:rsidR="0033146B">
        <w:t xml:space="preserve"> and choose the Align Selected Cameras option</w:t>
      </w:r>
      <w:r w:rsidR="001A2D22">
        <w:t xml:space="preserve"> (shown above)</w:t>
      </w:r>
      <w:r w:rsidR="0033146B">
        <w:t xml:space="preserve">. </w:t>
      </w:r>
    </w:p>
    <w:p w14:paraId="2A6D024C" w14:textId="52DB8618" w:rsidR="00FA345B" w:rsidRDefault="00FA345B" w:rsidP="00A06BA8">
      <w:r>
        <w:t xml:space="preserve">Problems with alignment can generally be attributed to one or more of the following issues: </w:t>
      </w:r>
    </w:p>
    <w:p w14:paraId="5DF4C4C5" w14:textId="4601FEFC" w:rsidR="00FA345B" w:rsidRPr="00E01FFD" w:rsidRDefault="00FA345B" w:rsidP="00E01FFD">
      <w:pPr>
        <w:pStyle w:val="ListParagraph"/>
        <w:numPr>
          <w:ilvl w:val="0"/>
          <w:numId w:val="37"/>
        </w:numPr>
      </w:pPr>
      <w:r w:rsidRPr="00E01FFD">
        <w:rPr>
          <w:rFonts w:cs="Times New Roman"/>
        </w:rPr>
        <w:t xml:space="preserve">Lack of texture on the surface: homogeneous surfaces </w:t>
      </w:r>
      <w:r w:rsidR="00C300BE" w:rsidRPr="00E01FFD">
        <w:rPr>
          <w:rFonts w:cs="Times New Roman"/>
        </w:rPr>
        <w:t xml:space="preserve">are difficult for </w:t>
      </w:r>
      <w:proofErr w:type="spellStart"/>
      <w:r w:rsidR="00C300BE" w:rsidRPr="00E01FFD">
        <w:rPr>
          <w:rFonts w:cs="Times New Roman"/>
        </w:rPr>
        <w:t>Agisoft</w:t>
      </w:r>
      <w:proofErr w:type="spellEnd"/>
      <w:r w:rsidR="00C300BE" w:rsidRPr="00E01FFD">
        <w:rPr>
          <w:rFonts w:cs="Times New Roman"/>
        </w:rPr>
        <w:t xml:space="preserve"> to use for alignment, as it relies on features that are recognizable to link photos. </w:t>
      </w:r>
    </w:p>
    <w:p w14:paraId="63D03092" w14:textId="23B9F1AC" w:rsidR="00FA345B" w:rsidRPr="00E01FFD" w:rsidRDefault="00C300BE" w:rsidP="00E01FFD">
      <w:pPr>
        <w:pStyle w:val="ListParagraph"/>
        <w:numPr>
          <w:ilvl w:val="0"/>
          <w:numId w:val="37"/>
        </w:numPr>
      </w:pPr>
      <w:r w:rsidRPr="00E01FFD">
        <w:rPr>
          <w:rFonts w:cs="Times New Roman"/>
        </w:rPr>
        <w:t xml:space="preserve">Low overlap: low photo overlap results in fewer photos with the same recognizable feature, which makes it difficult to have enough photos to triangulate camera location. </w:t>
      </w:r>
    </w:p>
    <w:p w14:paraId="1FCFEE1B" w14:textId="4AB07EA5" w:rsidR="00FA345B" w:rsidRPr="00E01FFD" w:rsidRDefault="00C300BE" w:rsidP="00E01FFD">
      <w:pPr>
        <w:pStyle w:val="ListParagraph"/>
        <w:numPr>
          <w:ilvl w:val="0"/>
          <w:numId w:val="37"/>
        </w:numPr>
      </w:pPr>
      <w:r w:rsidRPr="00E01FFD">
        <w:rPr>
          <w:rFonts w:cs="Times New Roman"/>
        </w:rPr>
        <w:t xml:space="preserve">Low accuracy: using GPS data helps find the location of cameras, unless </w:t>
      </w:r>
      <w:r w:rsidR="00EF4E6D" w:rsidRPr="00E01FFD">
        <w:rPr>
          <w:rFonts w:cs="Times New Roman"/>
        </w:rPr>
        <w:t xml:space="preserve">the GPS accuracy </w:t>
      </w:r>
      <w:r w:rsidR="004C4B6B">
        <w:rPr>
          <w:rFonts w:cs="Times New Roman"/>
        </w:rPr>
        <w:t xml:space="preserve">is so poor </w:t>
      </w:r>
      <w:r w:rsidR="00EF4E6D" w:rsidRPr="00E01FFD">
        <w:rPr>
          <w:rFonts w:cs="Times New Roman"/>
        </w:rPr>
        <w:t>(especially if the scale of the accuracy is greater than the extent of the model) it inhibits the process by s</w:t>
      </w:r>
      <w:r w:rsidR="006C6217" w:rsidRPr="00E01FFD">
        <w:rPr>
          <w:rFonts w:cs="Times New Roman"/>
        </w:rPr>
        <w:t xml:space="preserve">uggesting inaccurate initial camera locations. </w:t>
      </w:r>
    </w:p>
    <w:p w14:paraId="32FDEF8B" w14:textId="29842435" w:rsidR="00FA345B" w:rsidRPr="00E01FFD" w:rsidRDefault="006C6217" w:rsidP="00E01FFD">
      <w:pPr>
        <w:pStyle w:val="ListParagraph"/>
        <w:numPr>
          <w:ilvl w:val="0"/>
          <w:numId w:val="37"/>
        </w:numPr>
      </w:pPr>
      <w:r w:rsidRPr="00E01FFD">
        <w:rPr>
          <w:rFonts w:cs="Times New Roman"/>
        </w:rPr>
        <w:t xml:space="preserve">Low image resolution: </w:t>
      </w:r>
      <w:r w:rsidR="00BF7BC9" w:rsidRPr="00E01FFD">
        <w:rPr>
          <w:rFonts w:cs="Times New Roman"/>
        </w:rPr>
        <w:t xml:space="preserve">Low image resolution also makes the features in photos more difficult to recognize. </w:t>
      </w:r>
    </w:p>
    <w:p w14:paraId="0382BC60" w14:textId="0469CEE0" w:rsidR="00A635D5" w:rsidRDefault="00A635D5" w:rsidP="0067054B">
      <w:pPr>
        <w:pStyle w:val="Heading1"/>
      </w:pPr>
      <w:r>
        <w:t>V. Adding and Adjusting Custom and Coded Targets</w:t>
      </w:r>
    </w:p>
    <w:p w14:paraId="53542CAF" w14:textId="77777777" w:rsidR="00A635D5" w:rsidRPr="00714852" w:rsidRDefault="00A635D5" w:rsidP="00A635D5">
      <w:pPr>
        <w:pStyle w:val="Heading2"/>
        <w:rPr>
          <w:i w:val="0"/>
        </w:rPr>
      </w:pPr>
      <w:r>
        <w:rPr>
          <w:i w:val="0"/>
        </w:rPr>
        <w:t>Coded Targets</w:t>
      </w:r>
    </w:p>
    <w:p w14:paraId="44E654E8" w14:textId="25CE1798" w:rsidR="00A635D5" w:rsidRDefault="00A635D5" w:rsidP="00A635D5">
      <w:r w:rsidRPr="00A635D5">
        <w:t xml:space="preserve">Coded targets can be obtained from the </w:t>
      </w:r>
      <w:proofErr w:type="spellStart"/>
      <w:r w:rsidRPr="00A635D5">
        <w:t>Agisoft</w:t>
      </w:r>
      <w:proofErr w:type="spellEnd"/>
      <w:r w:rsidRPr="00A635D5">
        <w:t xml:space="preserve"> software. They are coded such that the program </w:t>
      </w:r>
      <w:proofErr w:type="gramStart"/>
      <w:r w:rsidRPr="00A635D5">
        <w:t>is able to</w:t>
      </w:r>
      <w:proofErr w:type="gramEnd"/>
      <w:r w:rsidRPr="00A635D5">
        <w:t xml:space="preserve"> automatically a</w:t>
      </w:r>
      <w:r w:rsidR="00C07125">
        <w:t>c</w:t>
      </w:r>
      <w:r w:rsidRPr="00A635D5">
        <w:t>quire and refe</w:t>
      </w:r>
      <w:r w:rsidR="00C07125">
        <w:t>re</w:t>
      </w:r>
      <w:r w:rsidRPr="00A635D5">
        <w:t>nce the targets in processed photos. These targets can be a</w:t>
      </w:r>
      <w:r w:rsidR="00C07125">
        <w:t>c</w:t>
      </w:r>
      <w:r w:rsidRPr="00A635D5">
        <w:t xml:space="preserve">quired from Tools – Markers – Print Markers. They are ideal for any survey when </w:t>
      </w:r>
      <w:proofErr w:type="spellStart"/>
      <w:r w:rsidRPr="00A635D5">
        <w:t>Agisoft</w:t>
      </w:r>
      <w:proofErr w:type="spellEnd"/>
      <w:r w:rsidRPr="00A635D5">
        <w:t xml:space="preserve"> will be used for pro</w:t>
      </w:r>
      <w:r w:rsidR="00C07125">
        <w:t>cessing</w:t>
      </w:r>
      <w:r w:rsidRPr="00A635D5">
        <w:t xml:space="preserve"> and can be used </w:t>
      </w:r>
      <w:r w:rsidR="00C07125">
        <w:t>as targets in general</w:t>
      </w:r>
      <w:r w:rsidRPr="00A635D5">
        <w:t xml:space="preserve">. They can be adapted and printed in different sizes for visibility in different environments. In environments with heavy white backgrounds or high light, the targets may be inverted in color to a black background. Sometimes targets are misidentified or need to be manually selected. These need to be identified before processing a dense cloud. It may be beneficial to reprocess the sparse cloud as well. All targets can be </w:t>
      </w:r>
      <w:r w:rsidR="00150DE9">
        <w:t>assigned</w:t>
      </w:r>
      <w:r w:rsidRPr="00A635D5">
        <w:t xml:space="preserve"> </w:t>
      </w:r>
      <w:r w:rsidR="00C07125">
        <w:t>GPS/</w:t>
      </w:r>
      <w:r w:rsidRPr="00A635D5">
        <w:t xml:space="preserve">GNSS coordinates to add </w:t>
      </w:r>
      <w:r w:rsidR="00150DE9">
        <w:t>georeferencing</w:t>
      </w:r>
      <w:r w:rsidRPr="00A635D5">
        <w:t xml:space="preserve"> and scale.</w:t>
      </w:r>
    </w:p>
    <w:p w14:paraId="0480C91C" w14:textId="5DF1EFE4" w:rsidR="00A635D5" w:rsidRDefault="00A635D5" w:rsidP="00A635D5">
      <w:pPr>
        <w:pStyle w:val="Heading2"/>
      </w:pPr>
      <w:r>
        <w:lastRenderedPageBreak/>
        <w:t>Selecting and Editing Point Cloud and Camera Views</w:t>
      </w:r>
    </w:p>
    <w:p w14:paraId="40A12891" w14:textId="77777777" w:rsidR="00A635D5" w:rsidRDefault="00A635D5" w:rsidP="00A635D5">
      <w:r>
        <w:t xml:space="preserve">Coded Targets are automatically acquired during the initial photo </w:t>
      </w:r>
      <w:r>
        <w:rPr>
          <w:b/>
        </w:rPr>
        <w:t>referencing</w:t>
      </w:r>
      <w:r>
        <w:t xml:space="preserve"> and sparse point cloud creation. If they are mismatched it will appear as stray or oddly located points in the cloud. These points can be selected by clicking and dragging a box around them with the selection tool (regular mouse pointer).  </w:t>
      </w:r>
    </w:p>
    <w:p w14:paraId="019E1866" w14:textId="2D87329E" w:rsidR="00A635D5" w:rsidRDefault="00150DE9" w:rsidP="00A635D5">
      <w:proofErr w:type="gramStart"/>
      <w:r>
        <w:t>Right-</w:t>
      </w:r>
      <w:r w:rsidR="00A635D5">
        <w:t>clicking</w:t>
      </w:r>
      <w:proofErr w:type="gramEnd"/>
      <w:r w:rsidR="00A635D5">
        <w:t xml:space="preserve"> the points with the selection tool gives you several </w:t>
      </w:r>
      <w:proofErr w:type="gramStart"/>
      <w:r w:rsidR="00A635D5">
        <w:t>option</w:t>
      </w:r>
      <w:proofErr w:type="gramEnd"/>
      <w:r w:rsidR="00A635D5">
        <w:t xml:space="preserve"> to sort photographs by selected points, camera views, etc. Selected points will pick out every image </w:t>
      </w:r>
      <w:r>
        <w:t>that</w:t>
      </w:r>
      <w:r w:rsidR="00A635D5">
        <w:t xml:space="preserve"> contributed to its generation in the Photos window on th</w:t>
      </w:r>
      <w:r>
        <w:t>e bottom of the screen (below left)</w:t>
      </w:r>
      <w:r w:rsidR="00A635D5">
        <w:t>.</w:t>
      </w:r>
    </w:p>
    <w:p w14:paraId="634C630D" w14:textId="77B5357C" w:rsidR="00A635D5" w:rsidRDefault="00150DE9" w:rsidP="00A635D5">
      <w:r>
        <w:rPr>
          <w:noProof/>
        </w:rPr>
        <mc:AlternateContent>
          <mc:Choice Requires="wpg">
            <w:drawing>
              <wp:anchor distT="0" distB="0" distL="114300" distR="114300" simplePos="0" relativeHeight="251672576" behindDoc="0" locked="0" layoutInCell="1" allowOverlap="1" wp14:anchorId="382E6154" wp14:editId="31400410">
                <wp:simplePos x="0" y="0"/>
                <wp:positionH relativeFrom="column">
                  <wp:posOffset>0</wp:posOffset>
                </wp:positionH>
                <wp:positionV relativeFrom="paragraph">
                  <wp:posOffset>669925</wp:posOffset>
                </wp:positionV>
                <wp:extent cx="5829300" cy="4229100"/>
                <wp:effectExtent l="0" t="0" r="12700" b="12700"/>
                <wp:wrapThrough wrapText="bothSides">
                  <wp:wrapPolygon edited="0">
                    <wp:start x="0" y="0"/>
                    <wp:lineTo x="0" y="20238"/>
                    <wp:lineTo x="1788" y="20757"/>
                    <wp:lineTo x="1788" y="21535"/>
                    <wp:lineTo x="20988" y="21535"/>
                    <wp:lineTo x="20988" y="20757"/>
                    <wp:lineTo x="21553" y="20108"/>
                    <wp:lineTo x="21553" y="519"/>
                    <wp:lineTo x="11859" y="0"/>
                    <wp:lineTo x="0" y="0"/>
                  </wp:wrapPolygon>
                </wp:wrapThrough>
                <wp:docPr id="54" name="Group 54"/>
                <wp:cNvGraphicFramePr/>
                <a:graphic xmlns:a="http://schemas.openxmlformats.org/drawingml/2006/main">
                  <a:graphicData uri="http://schemas.microsoft.com/office/word/2010/wordprocessingGroup">
                    <wpg:wgp>
                      <wpg:cNvGrpSpPr/>
                      <wpg:grpSpPr>
                        <a:xfrm>
                          <a:off x="0" y="0"/>
                          <a:ext cx="5829300" cy="4229100"/>
                          <a:chOff x="0" y="0"/>
                          <a:chExt cx="5829300" cy="4229100"/>
                        </a:xfrm>
                      </wpg:grpSpPr>
                      <wpg:grpSp>
                        <wpg:cNvPr id="52" name="Group 52"/>
                        <wpg:cNvGrpSpPr/>
                        <wpg:grpSpPr>
                          <a:xfrm>
                            <a:off x="0" y="0"/>
                            <a:ext cx="3171825" cy="4229100"/>
                            <a:chOff x="0" y="0"/>
                            <a:chExt cx="3171825" cy="4229100"/>
                          </a:xfrm>
                        </wpg:grpSpPr>
                        <pic:pic xmlns:pic="http://schemas.openxmlformats.org/drawingml/2006/picture">
                          <pic:nvPicPr>
                            <pic:cNvPr id="47" name="Picture 47"/>
                            <pic:cNvPicPr>
                              <a:picLocks noChangeAspect="1"/>
                            </pic:cNvPicPr>
                          </pic:nvPicPr>
                          <pic:blipFill rotWithShape="1">
                            <a:blip r:embed="rId21">
                              <a:extLst>
                                <a:ext uri="{28A0092B-C50C-407E-A947-70E740481C1C}">
                                  <a14:useLocalDpi xmlns:a14="http://schemas.microsoft.com/office/drawing/2010/main" val="0"/>
                                </a:ext>
                              </a:extLst>
                            </a:blip>
                            <a:srcRect r="5666"/>
                            <a:stretch/>
                          </pic:blipFill>
                          <pic:spPr bwMode="auto">
                            <a:xfrm>
                              <a:off x="0" y="0"/>
                              <a:ext cx="3171825" cy="39624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50" name="Text Box 50"/>
                          <wps:cNvSpPr txBox="1"/>
                          <wps:spPr>
                            <a:xfrm>
                              <a:off x="457200" y="4000500"/>
                              <a:ext cx="22860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E927424" w14:textId="7C1715EC" w:rsidR="00150DE9" w:rsidRDefault="00150DE9" w:rsidP="00A635D5">
                                <w:pPr>
                                  <w:pStyle w:val="Captiontext"/>
                                  <w:spacing w:before="0" w:after="0"/>
                                </w:pPr>
                                <w:r>
                                  <w:t>Highlight the point/camera selection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3" name="Group 53"/>
                        <wpg:cNvGrpSpPr/>
                        <wpg:grpSpPr>
                          <a:xfrm>
                            <a:off x="3429000" y="114300"/>
                            <a:ext cx="2400300" cy="4114800"/>
                            <a:chOff x="0" y="0"/>
                            <a:chExt cx="2400300" cy="4114800"/>
                          </a:xfrm>
                        </wpg:grpSpPr>
                        <pic:pic xmlns:pic="http://schemas.openxmlformats.org/drawingml/2006/picture">
                          <pic:nvPicPr>
                            <pic:cNvPr id="48" name="Picture 4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9525" y="0"/>
                              <a:ext cx="2390775" cy="3810000"/>
                            </a:xfrm>
                            <a:prstGeom prst="rect">
                              <a:avLst/>
                            </a:prstGeom>
                          </pic:spPr>
                        </pic:pic>
                        <wps:wsp>
                          <wps:cNvPr id="51" name="Text Box 51"/>
                          <wps:cNvSpPr txBox="1"/>
                          <wps:spPr>
                            <a:xfrm>
                              <a:off x="0" y="3886200"/>
                              <a:ext cx="22860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F74A9B1" w14:textId="1770BE6B" w:rsidR="00150DE9" w:rsidRDefault="00150DE9" w:rsidP="00A635D5">
                                <w:pPr>
                                  <w:pStyle w:val="Captiontext"/>
                                  <w:spacing w:before="0" w:after="0"/>
                                </w:pPr>
                                <w:r>
                                  <w:t>Manually attributing a marker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82E6154" id="Group 54" o:spid="_x0000_s1026" style="position:absolute;margin-left:0;margin-top:52.75pt;width:459pt;height:333pt;z-index:251672576;mso-height-relative:margin" coordsize="58293,42291"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lhbiBMYXVlcgAABZADAAIAAAAUAAAQopAEAAIAAAAUAAAQ&#10;tpKRAAIAAAADNzYAAJKSAAIAAAADNzYAAOocAAcAAAgMAAAIlg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Dw/eHBhY2tldCBlbmQ9J3cnPz7/2wBDAAcF&#10;BQYFBAcGBQYIBwcIChELCgkJChUPEAwRGBUaGRgVGBcbHichGx0lHRcYIi4iJSgpKywrGiAvMy8q&#10;MicqKyr/2wBDAQcICAoJChQLCxQqHBgcKioqKioqKioqKioqKioqKioqKioqKioqKioqKioqKioq&#10;KioqKioqKioqKioqKioqKir/wAARCAGgAW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lhbiBMYXVlcgAABZADAAIAAAAUAAAQopAEAAIAAAAUAAAQtpKRAAIAAAADNjAAAJKS&#10;AAIAAAADNjAAAOocAAcAAAgMAAAIl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IwMTY6MDg6MTMgMTk6MzU6MTAAMjAx&#10;NjowODoxMyAxOTozNToxMAAAAEkAYQBuACAATABhAHUAZQByAAAA/+ELHG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Dw/eHBhY2tldCBlbmQ9J3cnPz7/2wBDAAcFBQYFBAcGBQYIBwcIChEL&#10;CgkJChUPEAwRGBUaGRgVGBcbHichGx0lHRcYIi4iJSgpKywrGiAvMy8qMicqKyr/2wBDAQcICAoJ&#10;ChQLCxQqHBgcKioqKioqKioqKioqKioqKioqKioqKioqKioqKioqKioqKioqKioqKioqKioqKioq&#10;Kir/wAARCAGQAP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">
                <v:group id="Group 52" o:spid="_x0000_s1027" style="position:absolute;width:31718;height:42291" coordsize="31718,4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28" type="#_x0000_t75" style="position:absolute;width:31718;height:3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">
                    <v:imagedata r:id="rId23" o:title="" cropright="3713f"/>
                  </v:shape>
                  <v:shapetype id="_x0000_t202" coordsize="21600,21600" o:spt="202" path="m,l,21600r21600,l21600,xe">
                    <v:stroke joinstyle="miter"/>
                    <v:path gradientshapeok="t" o:connecttype="rect"/>
                  </v:shapetype>
                  <v:shape id="Text Box 50" o:spid="_x0000_s1029" type="#_x0000_t202" style="position:absolute;left:4572;top:40005;width:2286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0E927424" w14:textId="7C1715EC" w:rsidR="00150DE9" w:rsidRDefault="00150DE9" w:rsidP="00A635D5">
                          <w:pPr>
                            <w:pStyle w:val="Captiontext"/>
                            <w:spacing w:before="0" w:after="0"/>
                          </w:pPr>
                          <w:r>
                            <w:t>Highlight the point/camera selection</w:t>
                          </w:r>
                        </w:p>
                      </w:txbxContent>
                    </v:textbox>
                  </v:shape>
                </v:group>
                <v:group id="Group 53" o:spid="_x0000_s1030" style="position:absolute;left:34290;top:1143;width:24003;height:41148" coordsize="24003,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48" o:spid="_x0000_s1031" type="#_x0000_t75" style="position:absolute;left:95;width:23908;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">
                    <v:imagedata r:id="rId24" o:title=""/>
                  </v:shape>
                  <v:shape id="Text Box 51" o:spid="_x0000_s1032" type="#_x0000_t202" style="position:absolute;top:38862;width:2286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3F74A9B1" w14:textId="1770BE6B" w:rsidR="00150DE9" w:rsidRDefault="00150DE9" w:rsidP="00A635D5">
                          <w:pPr>
                            <w:pStyle w:val="Captiontext"/>
                            <w:spacing w:before="0" w:after="0"/>
                          </w:pPr>
                          <w:r>
                            <w:t>Manually attributing a marker</w:t>
                          </w:r>
                        </w:p>
                      </w:txbxContent>
                    </v:textbox>
                  </v:shape>
                </v:group>
                <w10:wrap type="through"/>
              </v:group>
            </w:pict>
          </mc:Fallback>
        </mc:AlternateContent>
      </w:r>
      <w:r w:rsidR="00A635D5">
        <w:t>Once photos are selected, you can double click a photo to bring it into the main view window for editing. This opens a new view tab for the main window, one for the photos and one for the model.</w:t>
      </w:r>
    </w:p>
    <w:p w14:paraId="7F61A487" w14:textId="18906D13" w:rsidR="00A635D5" w:rsidRDefault="00A635D5" w:rsidP="00A635D5"/>
    <w:p w14:paraId="762F4096" w14:textId="0DCDB394" w:rsidR="00A635D5" w:rsidRDefault="00A635D5" w:rsidP="00A635D5">
      <w:pPr>
        <w:pStyle w:val="Heading2"/>
        <w:rPr>
          <w:noProof/>
        </w:rPr>
      </w:pPr>
      <w:r>
        <w:rPr>
          <w:noProof/>
        </w:rPr>
        <w:t>Manually Assigning Coded Targets</w:t>
      </w:r>
    </w:p>
    <w:p w14:paraId="14F76BF7" w14:textId="7FE896A7" w:rsidR="00A635D5" w:rsidRPr="00A635D5" w:rsidRDefault="00A635D5" w:rsidP="00A635D5">
      <w:r w:rsidRPr="00A635D5">
        <w:t xml:space="preserve">Once you have a section of photos to correct, manually scan through them locating errors. </w:t>
      </w:r>
      <w:proofErr w:type="spellStart"/>
      <w:r w:rsidRPr="00A635D5">
        <w:t>Agisoft</w:t>
      </w:r>
      <w:proofErr w:type="spellEnd"/>
      <w:r w:rsidRPr="00A635D5">
        <w:t xml:space="preserve"> produces icons in the top right corner of the photo thumbnail to assist. A green checkmark indicates the photo is actively being used for modeling. A green flag shows that there are positively identified markers in the </w:t>
      </w:r>
      <w:proofErr w:type="gramStart"/>
      <w:r w:rsidRPr="00A635D5">
        <w:t>photo, but</w:t>
      </w:r>
      <w:proofErr w:type="gramEnd"/>
      <w:r w:rsidRPr="00A635D5">
        <w:t xml:space="preserve"> may still have unidentified markers. A grey wisp indicates </w:t>
      </w:r>
      <w:proofErr w:type="spellStart"/>
      <w:r w:rsidRPr="00A635D5">
        <w:t>Agisoft</w:t>
      </w:r>
      <w:proofErr w:type="spellEnd"/>
      <w:r w:rsidRPr="00A635D5">
        <w:t xml:space="preserve"> believes the photo has a maker match, but it is not positively identified and </w:t>
      </w:r>
      <w:r w:rsidR="00150DE9">
        <w:t xml:space="preserve">thus it </w:t>
      </w:r>
      <w:r w:rsidRPr="00A635D5">
        <w:t xml:space="preserve">must be manually checked. </w:t>
      </w:r>
    </w:p>
    <w:p w14:paraId="73745610" w14:textId="6E4DC0F8" w:rsidR="00C07125" w:rsidRDefault="00C07125" w:rsidP="00C07125">
      <w:pPr>
        <w:pStyle w:val="ListParagraph"/>
        <w:numPr>
          <w:ilvl w:val="0"/>
          <w:numId w:val="41"/>
        </w:numPr>
      </w:pPr>
      <w:r>
        <w:lastRenderedPageBreak/>
        <w:t>When a mismatched or unm</w:t>
      </w:r>
      <w:r w:rsidR="00150DE9">
        <w:t>atched marker is located, right-</w:t>
      </w:r>
      <w:r>
        <w:t>click it and delete or reassign it to the correct name.</w:t>
      </w:r>
    </w:p>
    <w:p w14:paraId="511695ED" w14:textId="37F0EF3E" w:rsidR="00C07125" w:rsidRDefault="00022F72" w:rsidP="00C07125">
      <w:pPr>
        <w:pStyle w:val="ListParagraph"/>
        <w:numPr>
          <w:ilvl w:val="0"/>
          <w:numId w:val="41"/>
        </w:numPr>
      </w:pPr>
      <w:r>
        <w:rPr>
          <w:noProof/>
        </w:rPr>
        <w:drawing>
          <wp:anchor distT="0" distB="0" distL="114300" distR="114300" simplePos="0" relativeHeight="251663360" behindDoc="1" locked="0" layoutInCell="1" allowOverlap="1" wp14:anchorId="0E6B5624" wp14:editId="33AEEF5D">
            <wp:simplePos x="0" y="0"/>
            <wp:positionH relativeFrom="column">
              <wp:posOffset>4732020</wp:posOffset>
            </wp:positionH>
            <wp:positionV relativeFrom="page">
              <wp:posOffset>1553845</wp:posOffset>
            </wp:positionV>
            <wp:extent cx="518160" cy="470535"/>
            <wp:effectExtent l="0" t="0" r="0" b="5715"/>
            <wp:wrapTight wrapText="bothSides">
              <wp:wrapPolygon edited="0">
                <wp:start x="0" y="0"/>
                <wp:lineTo x="0" y="20988"/>
                <wp:lineTo x="20647" y="20988"/>
                <wp:lineTo x="20647"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8160" cy="470535"/>
                    </a:xfrm>
                    <a:prstGeom prst="rect">
                      <a:avLst/>
                    </a:prstGeom>
                  </pic:spPr>
                </pic:pic>
              </a:graphicData>
            </a:graphic>
            <wp14:sizeRelH relativeFrom="margin">
              <wp14:pctWidth>0</wp14:pctWidth>
            </wp14:sizeRelH>
            <wp14:sizeRelV relativeFrom="margin">
              <wp14:pctHeight>0</wp14:pctHeight>
            </wp14:sizeRelV>
          </wp:anchor>
        </w:drawing>
      </w:r>
      <w:r w:rsidR="00C07125">
        <w:t xml:space="preserve">If the </w:t>
      </w:r>
      <w:r w:rsidR="00150DE9">
        <w:t>target is not yet marked, right-</w:t>
      </w:r>
      <w:r w:rsidR="00C07125">
        <w:t xml:space="preserve">click the center of the marker and create a new name or attach </w:t>
      </w:r>
      <w:r w:rsidR="00150DE9">
        <w:t>it to an existing name (right above)</w:t>
      </w:r>
    </w:p>
    <w:p w14:paraId="276EFCA0" w14:textId="2C6EDD6B" w:rsidR="00A635D5" w:rsidRDefault="00C07125" w:rsidP="00C07125">
      <w:pPr>
        <w:pStyle w:val="ListParagraph"/>
        <w:numPr>
          <w:ilvl w:val="0"/>
          <w:numId w:val="41"/>
        </w:numPr>
      </w:pPr>
      <w:r>
        <w:t xml:space="preserve">Periodically Update the model with new </w:t>
      </w:r>
      <w:proofErr w:type="spellStart"/>
      <w:r>
        <w:t>georeference</w:t>
      </w:r>
      <w:proofErr w:type="spellEnd"/>
      <w:r>
        <w:t xml:space="preserve"> points.</w:t>
      </w:r>
    </w:p>
    <w:p w14:paraId="4BEDD6A3" w14:textId="77777777" w:rsidR="00C07125" w:rsidRDefault="00C07125" w:rsidP="00C07125"/>
    <w:p w14:paraId="1227E8AD" w14:textId="77777777" w:rsidR="00C07125" w:rsidRDefault="00C07125" w:rsidP="00C07125">
      <w:pPr>
        <w:pStyle w:val="Heading2"/>
      </w:pPr>
      <w:r>
        <w:t>Custom Targets</w:t>
      </w:r>
    </w:p>
    <w:p w14:paraId="11EC9EBF" w14:textId="17EC14F2" w:rsidR="00C07125" w:rsidRDefault="00C07125" w:rsidP="00C07125">
      <w:r>
        <w:t xml:space="preserve">In addition to the premade coded targets, custom targets can be made and assigned in </w:t>
      </w:r>
      <w:proofErr w:type="spellStart"/>
      <w:r w:rsidR="0033390E">
        <w:t>Metashape</w:t>
      </w:r>
      <w:proofErr w:type="spellEnd"/>
      <w:r>
        <w:t xml:space="preserve">. They will be more difficult for the program to acquire until several images have them manually identified. Ideal custom targets stand out from the background, have known scale, and can be seen from multiple images. Natural landmarks can be used as </w:t>
      </w:r>
      <w:proofErr w:type="gramStart"/>
      <w:r>
        <w:t>targets, but</w:t>
      </w:r>
      <w:proofErr w:type="gramEnd"/>
      <w:r>
        <w:t xml:space="preserve"> are not ideal. All targets can be </w:t>
      </w:r>
      <w:r w:rsidR="00150DE9">
        <w:t>assigned</w:t>
      </w:r>
      <w:r>
        <w:t xml:space="preserve"> GPS/GNSS coordinates to add </w:t>
      </w:r>
      <w:r w:rsidR="00150DE9">
        <w:t>georeferencing</w:t>
      </w:r>
      <w:r>
        <w:t xml:space="preserve"> and scale. The process to add custom targets is the same as Coded Targets. </w:t>
      </w:r>
    </w:p>
    <w:p w14:paraId="3D92B245" w14:textId="094D72B2" w:rsidR="00C07125" w:rsidRDefault="00C07125" w:rsidP="00150DE9">
      <w:pPr>
        <w:pStyle w:val="ListParagraph"/>
        <w:numPr>
          <w:ilvl w:val="0"/>
          <w:numId w:val="42"/>
        </w:numPr>
        <w:spacing w:after="120"/>
      </w:pPr>
      <w:r>
        <w:t>Right click on the target in a photo</w:t>
      </w:r>
    </w:p>
    <w:p w14:paraId="6C181CBE" w14:textId="5EBBD355" w:rsidR="00C07125" w:rsidRDefault="00022F72" w:rsidP="00150DE9">
      <w:pPr>
        <w:pStyle w:val="ListParagraph"/>
        <w:numPr>
          <w:ilvl w:val="0"/>
          <w:numId w:val="42"/>
        </w:numPr>
        <w:spacing w:after="120"/>
      </w:pPr>
      <w:r>
        <w:rPr>
          <w:noProof/>
        </w:rPr>
        <w:drawing>
          <wp:anchor distT="0" distB="0" distL="114300" distR="114300" simplePos="0" relativeHeight="251674624" behindDoc="1" locked="0" layoutInCell="1" allowOverlap="1" wp14:anchorId="4BF48218" wp14:editId="0EE21AA3">
            <wp:simplePos x="0" y="0"/>
            <wp:positionH relativeFrom="column">
              <wp:posOffset>5349240</wp:posOffset>
            </wp:positionH>
            <wp:positionV relativeFrom="page">
              <wp:posOffset>3840480</wp:posOffset>
            </wp:positionV>
            <wp:extent cx="518160" cy="470535"/>
            <wp:effectExtent l="0" t="0" r="0" b="5715"/>
            <wp:wrapTight wrapText="bothSides">
              <wp:wrapPolygon edited="0">
                <wp:start x="0" y="0"/>
                <wp:lineTo x="0" y="20988"/>
                <wp:lineTo x="20647" y="20988"/>
                <wp:lineTo x="20647"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8160" cy="470535"/>
                    </a:xfrm>
                    <a:prstGeom prst="rect">
                      <a:avLst/>
                    </a:prstGeom>
                  </pic:spPr>
                </pic:pic>
              </a:graphicData>
            </a:graphic>
            <wp14:sizeRelH relativeFrom="margin">
              <wp14:pctWidth>0</wp14:pctWidth>
            </wp14:sizeRelH>
            <wp14:sizeRelV relativeFrom="margin">
              <wp14:pctHeight>0</wp14:pctHeight>
            </wp14:sizeRelV>
          </wp:anchor>
        </w:drawing>
      </w:r>
      <w:r w:rsidR="00C07125">
        <w:t xml:space="preserve">Create or assign a name for the target. </w:t>
      </w:r>
      <w:proofErr w:type="spellStart"/>
      <w:r w:rsidR="00C07125">
        <w:t>Agisoft</w:t>
      </w:r>
      <w:proofErr w:type="spellEnd"/>
      <w:r w:rsidR="00C07125">
        <w:t xml:space="preserve"> will begin working on identifying it in corresponding photos. Marked with the grey wisp icon. </w:t>
      </w:r>
    </w:p>
    <w:p w14:paraId="711BC7E3" w14:textId="4832C4FC" w:rsidR="00C07125" w:rsidRDefault="00C07125" w:rsidP="00150DE9">
      <w:pPr>
        <w:pStyle w:val="ListParagraph"/>
        <w:numPr>
          <w:ilvl w:val="0"/>
          <w:numId w:val="42"/>
        </w:numPr>
        <w:spacing w:after="120"/>
      </w:pPr>
      <w:r>
        <w:t>Hit the Update button to re-</w:t>
      </w:r>
      <w:proofErr w:type="spellStart"/>
      <w:r>
        <w:t>georeference</w:t>
      </w:r>
      <w:proofErr w:type="spellEnd"/>
      <w:r>
        <w:t xml:space="preserve"> the model based on the new marker.</w:t>
      </w:r>
    </w:p>
    <w:p w14:paraId="05ED1B54" w14:textId="77777777" w:rsidR="00C07125" w:rsidRDefault="00C07125" w:rsidP="00C07125">
      <w:pPr>
        <w:pStyle w:val="Heading2"/>
      </w:pPr>
      <w:r>
        <w:t>Adding Rule Bars and Coordinates for Ground Control Points (GCP)</w:t>
      </w:r>
    </w:p>
    <w:p w14:paraId="56750C72" w14:textId="56660F0C" w:rsidR="00397F3F" w:rsidRDefault="00C07125" w:rsidP="00C07125">
      <w:r>
        <w:t xml:space="preserve">GCP’s can be added and modified for coordinates obtained from GPS/GNSS positions surveyed. This is covered in Section VI. </w:t>
      </w:r>
      <w:proofErr w:type="spellStart"/>
      <w:r>
        <w:t>Georeference</w:t>
      </w:r>
      <w:proofErr w:type="spellEnd"/>
      <w:r>
        <w:t xml:space="preserve">. </w:t>
      </w:r>
      <w:proofErr w:type="gramStart"/>
      <w:r>
        <w:t>Additionally</w:t>
      </w:r>
      <w:proofErr w:type="gramEnd"/>
      <w:r>
        <w:t xml:space="preserve"> the Reference frame, a tab located on the lower left side of the screen, allows the addition of rule bars. You can survey either end of a physical rule bar used in the </w:t>
      </w:r>
      <w:proofErr w:type="gramStart"/>
      <w:r>
        <w:t>field, or</w:t>
      </w:r>
      <w:proofErr w:type="gramEnd"/>
      <w:r>
        <w:t xml:space="preserve"> can manually mark a control point on either end of a rule bar and then code it with a known length in the Reference pane.</w:t>
      </w:r>
    </w:p>
    <w:p w14:paraId="650D9DA7" w14:textId="7B09192A" w:rsidR="00C07125" w:rsidRDefault="00397F3F" w:rsidP="00397F3F">
      <w:pPr>
        <w:spacing w:after="0"/>
      </w:pPr>
      <w:r>
        <w:br w:type="page"/>
      </w:r>
    </w:p>
    <w:p w14:paraId="636B621B" w14:textId="37010B8A" w:rsidR="00C07125" w:rsidRDefault="00C07125" w:rsidP="00150DE9">
      <w:pPr>
        <w:pStyle w:val="ListParagraph"/>
        <w:numPr>
          <w:ilvl w:val="0"/>
          <w:numId w:val="43"/>
        </w:numPr>
        <w:spacing w:after="120"/>
      </w:pPr>
      <w:r>
        <w:lastRenderedPageBreak/>
        <w:t xml:space="preserve">Use the selection tool to filter photos </w:t>
      </w:r>
      <w:r w:rsidR="00150DE9">
        <w:t>that</w:t>
      </w:r>
      <w:r>
        <w:t xml:space="preserve"> contain the rule bar.</w:t>
      </w:r>
    </w:p>
    <w:p w14:paraId="299F86D8" w14:textId="74D6A5AE" w:rsidR="00C07125" w:rsidRDefault="00C07125" w:rsidP="00150DE9">
      <w:pPr>
        <w:pStyle w:val="ListParagraph"/>
        <w:numPr>
          <w:ilvl w:val="0"/>
          <w:numId w:val="43"/>
        </w:numPr>
        <w:spacing w:after="120"/>
      </w:pPr>
      <w:r>
        <w:t>Begin adding control points on either end, or multiple points within a ru</w:t>
      </w:r>
      <w:r w:rsidR="00150DE9">
        <w:t>l</w:t>
      </w:r>
      <w:r>
        <w:t>e bar. Name them appropriately so they can be identified later. Do this for all available photos.</w:t>
      </w:r>
    </w:p>
    <w:p w14:paraId="6804C88F" w14:textId="7B1E804F" w:rsidR="00C07125" w:rsidRDefault="00C07125" w:rsidP="00150DE9">
      <w:pPr>
        <w:pStyle w:val="ListParagraph"/>
        <w:numPr>
          <w:ilvl w:val="0"/>
          <w:numId w:val="43"/>
        </w:numPr>
        <w:spacing w:after="120"/>
      </w:pPr>
      <w:r>
        <w:t>Go to the Workspace tab,</w:t>
      </w:r>
      <w:r w:rsidR="00150DE9">
        <w:t xml:space="preserve"> highlight two control points (</w:t>
      </w:r>
      <w:proofErr w:type="spellStart"/>
      <w:r w:rsidR="00150DE9">
        <w:t>C</w:t>
      </w:r>
      <w:r>
        <w:t>trl+click</w:t>
      </w:r>
      <w:proofErr w:type="spellEnd"/>
      <w:r>
        <w:t>), then select Add New Rule</w:t>
      </w:r>
      <w:r w:rsidR="00150DE9">
        <w:t xml:space="preserve"> </w:t>
      </w:r>
      <w:r>
        <w:t>bar from the Workspace Icons</w:t>
      </w:r>
    </w:p>
    <w:p w14:paraId="1A8F09B7" w14:textId="25C98839" w:rsidR="00C07125" w:rsidRDefault="00C07125" w:rsidP="00150DE9">
      <w:pPr>
        <w:pStyle w:val="ListParagraph"/>
        <w:numPr>
          <w:ilvl w:val="0"/>
          <w:numId w:val="43"/>
        </w:numPr>
        <w:spacing w:after="120"/>
      </w:pPr>
      <w:r>
        <w:t xml:space="preserve">Notice the newly created ruler bar, adjust name if </w:t>
      </w:r>
      <w:proofErr w:type="gramStart"/>
      <w:r>
        <w:t>desired</w:t>
      </w:r>
      <w:proofErr w:type="gramEnd"/>
    </w:p>
    <w:p w14:paraId="7C747D4E" w14:textId="4FFFFAF3" w:rsidR="00C07125" w:rsidRDefault="00F31FCA" w:rsidP="00150DE9">
      <w:pPr>
        <w:pStyle w:val="ListParagraph"/>
        <w:numPr>
          <w:ilvl w:val="0"/>
          <w:numId w:val="43"/>
        </w:numPr>
        <w:spacing w:after="120"/>
      </w:pPr>
      <w:r>
        <w:rPr>
          <w:noProof/>
        </w:rPr>
        <mc:AlternateContent>
          <mc:Choice Requires="wpg">
            <w:drawing>
              <wp:anchor distT="0" distB="0" distL="114300" distR="114300" simplePos="0" relativeHeight="251673600" behindDoc="0" locked="0" layoutInCell="1" allowOverlap="1" wp14:anchorId="2A4B2661" wp14:editId="525324D6">
                <wp:simplePos x="0" y="0"/>
                <wp:positionH relativeFrom="column">
                  <wp:posOffset>0</wp:posOffset>
                </wp:positionH>
                <wp:positionV relativeFrom="paragraph">
                  <wp:posOffset>415925</wp:posOffset>
                </wp:positionV>
                <wp:extent cx="5885180" cy="4914900"/>
                <wp:effectExtent l="0" t="0" r="7620" b="12700"/>
                <wp:wrapThrough wrapText="bothSides">
                  <wp:wrapPolygon edited="0">
                    <wp:start x="12026" y="0"/>
                    <wp:lineTo x="0" y="335"/>
                    <wp:lineTo x="0" y="20651"/>
                    <wp:lineTo x="2610" y="21544"/>
                    <wp:lineTo x="17806" y="21544"/>
                    <wp:lineTo x="21535" y="20540"/>
                    <wp:lineTo x="21535" y="0"/>
                    <wp:lineTo x="12026" y="0"/>
                  </wp:wrapPolygon>
                </wp:wrapThrough>
                <wp:docPr id="78" name="Group 78"/>
                <wp:cNvGraphicFramePr/>
                <a:graphic xmlns:a="http://schemas.openxmlformats.org/drawingml/2006/main">
                  <a:graphicData uri="http://schemas.microsoft.com/office/word/2010/wordprocessingGroup">
                    <wpg:wgp>
                      <wpg:cNvGrpSpPr/>
                      <wpg:grpSpPr>
                        <a:xfrm>
                          <a:off x="0" y="0"/>
                          <a:ext cx="5885180" cy="4914900"/>
                          <a:chOff x="0" y="0"/>
                          <a:chExt cx="5885180" cy="4914900"/>
                        </a:xfrm>
                      </wpg:grpSpPr>
                      <wpg:grpSp>
                        <wpg:cNvPr id="56" name="Group 56"/>
                        <wpg:cNvGrpSpPr/>
                        <wpg:grpSpPr>
                          <a:xfrm>
                            <a:off x="3314700" y="0"/>
                            <a:ext cx="2570480" cy="4914900"/>
                            <a:chOff x="0" y="0"/>
                            <a:chExt cx="2570480" cy="4914900"/>
                          </a:xfrm>
                        </wpg:grpSpPr>
                        <pic:pic xmlns:pic="http://schemas.openxmlformats.org/drawingml/2006/picture">
                          <pic:nvPicPr>
                            <pic:cNvPr id="77" name="Picture 77"/>
                            <pic:cNvPicPr>
                              <a:picLocks noChangeAspect="1"/>
                            </pic:cNvPicPr>
                          </pic:nvPicPr>
                          <pic:blipFill rotWithShape="1">
                            <a:blip r:embed="rId26">
                              <a:extLst>
                                <a:ext uri="{28A0092B-C50C-407E-A947-70E740481C1C}">
                                  <a14:useLocalDpi xmlns:a14="http://schemas.microsoft.com/office/drawing/2010/main" val="0"/>
                                </a:ext>
                              </a:extLst>
                            </a:blip>
                            <a:srcRect r="70205" b="3937"/>
                            <a:stretch/>
                          </pic:blipFill>
                          <pic:spPr bwMode="auto">
                            <a:xfrm>
                              <a:off x="0" y="0"/>
                              <a:ext cx="2570480" cy="46609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grpSp>
                          <wpg:cNvPr id="74" name="Group 74"/>
                          <wpg:cNvGrpSpPr/>
                          <wpg:grpSpPr>
                            <a:xfrm>
                              <a:off x="0" y="3200400"/>
                              <a:ext cx="1143000" cy="571500"/>
                              <a:chOff x="0" y="0"/>
                              <a:chExt cx="805815" cy="333375"/>
                            </a:xfrm>
                          </wpg:grpSpPr>
                          <wps:wsp>
                            <wps:cNvPr id="75" name="Rectangle 75"/>
                            <wps:cNvSpPr/>
                            <wps:spPr>
                              <a:xfrm>
                                <a:off x="0" y="0"/>
                                <a:ext cx="805815" cy="1193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Text Box 76"/>
                            <wps:cNvSpPr txBox="1"/>
                            <wps:spPr>
                              <a:xfrm>
                                <a:off x="371475" y="81915"/>
                                <a:ext cx="2768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201C3E" w14:textId="77777777" w:rsidR="00397F3F" w:rsidRPr="009C42BB" w:rsidRDefault="00397F3F" w:rsidP="00397F3F">
                                  <w:pPr>
                                    <w:rPr>
                                      <w:color w:val="FF0000"/>
                                    </w:rPr>
                                  </w:pPr>
                                  <w:r>
                                    <w:rPr>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0" name="Text Box 40"/>
                          <wps:cNvSpPr txBox="1"/>
                          <wps:spPr>
                            <a:xfrm>
                              <a:off x="914400" y="4686300"/>
                              <a:ext cx="6858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26EB550" w14:textId="1E7CDC43" w:rsidR="00E434DD" w:rsidRDefault="00E434DD" w:rsidP="00E434DD">
                                <w:pPr>
                                  <w:pStyle w:val="Captiontext"/>
                                  <w:spacing w:before="0" w:after="0"/>
                                </w:pPr>
                                <w:r>
                                  <w:t>Step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 name="Group 49"/>
                        <wpg:cNvGrpSpPr/>
                        <wpg:grpSpPr>
                          <a:xfrm>
                            <a:off x="0" y="95885"/>
                            <a:ext cx="2514600" cy="4819015"/>
                            <a:chOff x="0" y="0"/>
                            <a:chExt cx="2514600" cy="4819015"/>
                          </a:xfrm>
                        </wpg:grpSpPr>
                        <pic:pic xmlns:pic="http://schemas.openxmlformats.org/drawingml/2006/picture">
                          <pic:nvPicPr>
                            <pic:cNvPr id="73" name="Picture 73"/>
                            <pic:cNvPicPr>
                              <a:picLocks noChangeAspect="1"/>
                            </pic:cNvPicPr>
                          </pic:nvPicPr>
                          <pic:blipFill rotWithShape="1">
                            <a:blip r:embed="rId27">
                              <a:extLst>
                                <a:ext uri="{28A0092B-C50C-407E-A947-70E740481C1C}">
                                  <a14:useLocalDpi xmlns:a14="http://schemas.microsoft.com/office/drawing/2010/main" val="0"/>
                                </a:ext>
                              </a:extLst>
                            </a:blip>
                            <a:srcRect t="124" r="70451" b="3912"/>
                            <a:stretch/>
                          </pic:blipFill>
                          <pic:spPr bwMode="auto">
                            <a:xfrm>
                              <a:off x="0" y="0"/>
                              <a:ext cx="2514600" cy="45935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grpSp>
                          <wpg:cNvPr id="58" name="Group 58"/>
                          <wpg:cNvGrpSpPr/>
                          <wpg:grpSpPr>
                            <a:xfrm>
                              <a:off x="1341755" y="1308735"/>
                              <a:ext cx="570230" cy="251460"/>
                              <a:chOff x="0" y="0"/>
                              <a:chExt cx="570586" cy="251974"/>
                            </a:xfrm>
                          </wpg:grpSpPr>
                          <wps:wsp>
                            <wps:cNvPr id="59" name="Rectangle 59"/>
                            <wps:cNvSpPr/>
                            <wps:spPr>
                              <a:xfrm>
                                <a:off x="0" y="78740"/>
                                <a:ext cx="364105" cy="11999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750BA" w14:textId="77777777" w:rsidR="00397F3F" w:rsidRDefault="00397F3F" w:rsidP="00397F3F">
                                  <w:pPr>
                                    <w:jc w:val="center"/>
                                  </w:pPr>
                                  <w:r>
                                    <w:t>111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Text Box 60"/>
                            <wps:cNvSpPr txBox="1"/>
                            <wps:spPr>
                              <a:xfrm>
                                <a:off x="293370" y="0"/>
                                <a:ext cx="277216" cy="2519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B06A5B" w14:textId="77777777" w:rsidR="00397F3F" w:rsidRPr="009C42BB" w:rsidRDefault="00397F3F" w:rsidP="00397F3F">
                                  <w:pPr>
                                    <w:rPr>
                                      <w:color w:val="FF0000"/>
                                    </w:rPr>
                                  </w:pPr>
                                  <w:r>
                                    <w:rPr>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 name="Group 61"/>
                          <wpg:cNvGrpSpPr/>
                          <wpg:grpSpPr>
                            <a:xfrm>
                              <a:off x="1828800" y="2395855"/>
                              <a:ext cx="557530" cy="251460"/>
                              <a:chOff x="0" y="0"/>
                              <a:chExt cx="557780" cy="251974"/>
                            </a:xfrm>
                          </wpg:grpSpPr>
                          <wps:wsp>
                            <wps:cNvPr id="62" name="Rectangle 62"/>
                            <wps:cNvSpPr/>
                            <wps:spPr>
                              <a:xfrm>
                                <a:off x="193675" y="82550"/>
                                <a:ext cx="364105" cy="11999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Text Box 63"/>
                            <wps:cNvSpPr txBox="1"/>
                            <wps:spPr>
                              <a:xfrm>
                                <a:off x="0" y="0"/>
                                <a:ext cx="277216" cy="2519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552DBF" w14:textId="77777777" w:rsidR="00397F3F" w:rsidRPr="009C42BB" w:rsidRDefault="00397F3F" w:rsidP="00397F3F">
                                  <w:pPr>
                                    <w:rPr>
                                      <w:color w:val="FF0000"/>
                                    </w:rPr>
                                  </w:pPr>
                                  <w:r>
                                    <w:rPr>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 name="Group 64"/>
                          <wpg:cNvGrpSpPr/>
                          <wpg:grpSpPr>
                            <a:xfrm>
                              <a:off x="317500" y="266700"/>
                              <a:ext cx="457199" cy="342900"/>
                              <a:chOff x="0" y="0"/>
                              <a:chExt cx="326563" cy="251974"/>
                            </a:xfrm>
                          </wpg:grpSpPr>
                          <wps:wsp>
                            <wps:cNvPr id="65" name="Rectangle 65"/>
                            <wps:cNvSpPr/>
                            <wps:spPr>
                              <a:xfrm>
                                <a:off x="0" y="92075"/>
                                <a:ext cx="82751" cy="9516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Text Box 66"/>
                            <wps:cNvSpPr txBox="1"/>
                            <wps:spPr>
                              <a:xfrm>
                                <a:off x="49347" y="0"/>
                                <a:ext cx="277216" cy="2519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29F63D" w14:textId="77777777" w:rsidR="00397F3F" w:rsidRPr="009C42BB" w:rsidRDefault="00397F3F" w:rsidP="00397F3F">
                                  <w:pPr>
                                    <w:rPr>
                                      <w:color w:val="FF0000"/>
                                    </w:rPr>
                                  </w:pPr>
                                  <w:r>
                                    <w:rPr>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7" name="Group 67"/>
                          <wpg:cNvGrpSpPr/>
                          <wpg:grpSpPr>
                            <a:xfrm>
                              <a:off x="114300" y="2323465"/>
                              <a:ext cx="1143000" cy="365760"/>
                              <a:chOff x="0" y="47244"/>
                              <a:chExt cx="771568" cy="251974"/>
                            </a:xfrm>
                          </wpg:grpSpPr>
                          <wps:wsp>
                            <wps:cNvPr id="68" name="Rectangle 68"/>
                            <wps:cNvSpPr/>
                            <wps:spPr>
                              <a:xfrm>
                                <a:off x="0" y="79375"/>
                                <a:ext cx="496424" cy="11999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494352" y="47244"/>
                                <a:ext cx="277216" cy="2519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032A16" w14:textId="77777777" w:rsidR="00397F3F" w:rsidRPr="009C42BB" w:rsidRDefault="00397F3F" w:rsidP="00397F3F">
                                  <w:pPr>
                                    <w:rPr>
                                      <w:color w:val="FF0000"/>
                                    </w:rPr>
                                  </w:pPr>
                                  <w:r>
                                    <w:rPr>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0" name="Group 70"/>
                          <wpg:cNvGrpSpPr/>
                          <wpg:grpSpPr>
                            <a:xfrm>
                              <a:off x="228600" y="2075815"/>
                              <a:ext cx="914400" cy="342900"/>
                              <a:chOff x="0" y="0"/>
                              <a:chExt cx="721767" cy="251974"/>
                            </a:xfrm>
                          </wpg:grpSpPr>
                          <wps:wsp>
                            <wps:cNvPr id="71" name="Rectangle 71"/>
                            <wps:cNvSpPr/>
                            <wps:spPr>
                              <a:xfrm>
                                <a:off x="0" y="100330"/>
                                <a:ext cx="426168" cy="11999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Text Box 72"/>
                            <wps:cNvSpPr txBox="1"/>
                            <wps:spPr>
                              <a:xfrm>
                                <a:off x="444551" y="0"/>
                                <a:ext cx="277216" cy="2519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D1050" w14:textId="77777777" w:rsidR="00397F3F" w:rsidRPr="009C42BB" w:rsidRDefault="00397F3F" w:rsidP="00397F3F">
                                  <w:pPr>
                                    <w:rPr>
                                      <w:color w:val="FF0000"/>
                                    </w:rPr>
                                  </w:pPr>
                                  <w:r>
                                    <w:rPr>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 name="Text Box 46"/>
                          <wps:cNvSpPr txBox="1"/>
                          <wps:spPr>
                            <a:xfrm>
                              <a:off x="685800" y="4590415"/>
                              <a:ext cx="8001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8EC885D" w14:textId="197FF440" w:rsidR="00E434DD" w:rsidRDefault="00E434DD" w:rsidP="00E434DD">
                                <w:pPr>
                                  <w:pStyle w:val="Captiontext"/>
                                  <w:spacing w:before="0" w:after="0"/>
                                </w:pPr>
                                <w:r>
                                  <w:t>Steps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A4B2661" id="Group 78" o:spid="_x0000_s1033" style="position:absolute;left:0;text-align:left;margin-left:0;margin-top:32.75pt;width:463.4pt;height:387pt;z-index:251673600" coordsize="58851,49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">
                <v:group id="Group 56" o:spid="_x0000_s1034" style="position:absolute;left:33147;width:25704;height:49149" coordsize="25704,4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Picture 77" o:spid="_x0000_s1035" type="#_x0000_t75" style="position:absolute;width:25704;height:46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">
                    <v:imagedata r:id="rId28" o:title="" cropbottom="2580f" cropright="46010f"/>
                  </v:shape>
                  <v:group id="Group 74" o:spid="_x0000_s1036" style="position:absolute;top:32004;width:11430;height:5715" coordsize="8058,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rect id="Rectangle 75" o:spid="_x0000_s1037" style="position:absolute;width:8058;height:1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" filled="f" strokecolor="red" strokeweight="1pt"/>
                    <v:shape id="Text Box 76" o:spid="_x0000_s1038" type="#_x0000_t202" style="position:absolute;left:3714;top:819;width:2769;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p w14:paraId="52201C3E" w14:textId="77777777" w:rsidR="00397F3F" w:rsidRPr="009C42BB" w:rsidRDefault="00397F3F" w:rsidP="00397F3F">
                            <w:pPr>
                              <w:rPr>
                                <w:color w:val="FF0000"/>
                              </w:rPr>
                            </w:pPr>
                            <w:r>
                              <w:rPr>
                                <w:color w:val="FF0000"/>
                              </w:rPr>
                              <w:t>5</w:t>
                            </w:r>
                          </w:p>
                        </w:txbxContent>
                      </v:textbox>
                    </v:shape>
                  </v:group>
                  <v:shape id="Text Box 40" o:spid="_x0000_s1039" type="#_x0000_t202" style="position:absolute;left:9144;top:46863;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226EB550" w14:textId="1E7CDC43" w:rsidR="00E434DD" w:rsidRDefault="00E434DD" w:rsidP="00E434DD">
                          <w:pPr>
                            <w:pStyle w:val="Captiontext"/>
                            <w:spacing w:before="0" w:after="0"/>
                          </w:pPr>
                          <w:r>
                            <w:t>Step 5</w:t>
                          </w:r>
                        </w:p>
                      </w:txbxContent>
                    </v:textbox>
                  </v:shape>
                </v:group>
                <v:group id="Group 49" o:spid="_x0000_s1040" style="position:absolute;top:958;width:25146;height:48191" coordsize="25146,48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Picture 73" o:spid="_x0000_s1041" type="#_x0000_t75" style="position:absolute;width:25146;height:45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">
                    <v:imagedata r:id="rId29" o:title="" croptop="81f" cropbottom="2564f" cropright="46171f"/>
                  </v:shape>
                  <v:group id="Group 58" o:spid="_x0000_s1042" style="position:absolute;left:13417;top:13087;width:5702;height:2514" coordsize="5705,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rect id="Rectangle 59" o:spid="_x0000_s1043" style="position:absolute;top:787;width:3641;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" filled="f" strokecolor="red" strokeweight="1pt">
                      <v:textbox>
                        <w:txbxContent>
                          <w:p w14:paraId="271750BA" w14:textId="77777777" w:rsidR="00397F3F" w:rsidRDefault="00397F3F" w:rsidP="00397F3F">
                            <w:pPr>
                              <w:jc w:val="center"/>
                            </w:pPr>
                            <w:r>
                              <w:t>111</w:t>
                            </w:r>
                          </w:p>
                        </w:txbxContent>
                      </v:textbox>
                    </v:rect>
                    <v:shape id="Text Box 60" o:spid="_x0000_s1044" type="#_x0000_t202" style="position:absolute;left:2933;width:2772;height:2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19B06A5B" w14:textId="77777777" w:rsidR="00397F3F" w:rsidRPr="009C42BB" w:rsidRDefault="00397F3F" w:rsidP="00397F3F">
                            <w:pPr>
                              <w:rPr>
                                <w:color w:val="FF0000"/>
                              </w:rPr>
                            </w:pPr>
                            <w:r>
                              <w:rPr>
                                <w:color w:val="FF0000"/>
                              </w:rPr>
                              <w:t>2</w:t>
                            </w:r>
                          </w:p>
                        </w:txbxContent>
                      </v:textbox>
                    </v:shape>
                  </v:group>
                  <v:group id="Group 61" o:spid="_x0000_s1045" style="position:absolute;left:18288;top:23958;width:5575;height:2515" coordsize="5577,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tangle 62" o:spid="_x0000_s1046" style="position:absolute;left:1936;top:825;width:3641;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" filled="f" strokecolor="red" strokeweight="1pt"/>
                    <v:shape id="Text Box 63" o:spid="_x0000_s1047" type="#_x0000_t202" style="position:absolute;width:2772;height:2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14:paraId="5F552DBF" w14:textId="77777777" w:rsidR="00397F3F" w:rsidRPr="009C42BB" w:rsidRDefault="00397F3F" w:rsidP="00397F3F">
                            <w:pPr>
                              <w:rPr>
                                <w:color w:val="FF0000"/>
                              </w:rPr>
                            </w:pPr>
                            <w:r>
                              <w:rPr>
                                <w:color w:val="FF0000"/>
                              </w:rPr>
                              <w:t>2</w:t>
                            </w:r>
                          </w:p>
                        </w:txbxContent>
                      </v:textbox>
                    </v:shape>
                  </v:group>
                  <v:group id="Group 64" o:spid="_x0000_s1048" style="position:absolute;left:3175;top:2667;width:4571;height:3429" coordsize="326563,251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rect id="Rectangle 65" o:spid="_x0000_s1049" style="position:absolute;top:92075;width:82751;height:95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" filled="f" strokecolor="red" strokeweight="1pt"/>
                    <v:shape id="Text Box 66" o:spid="_x0000_s1050" type="#_x0000_t202" style="position:absolute;left:49347;width:277216;height:251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7229F63D" w14:textId="77777777" w:rsidR="00397F3F" w:rsidRPr="009C42BB" w:rsidRDefault="00397F3F" w:rsidP="00397F3F">
                            <w:pPr>
                              <w:rPr>
                                <w:color w:val="FF0000"/>
                              </w:rPr>
                            </w:pPr>
                            <w:r>
                              <w:rPr>
                                <w:color w:val="FF0000"/>
                              </w:rPr>
                              <w:t>3</w:t>
                            </w:r>
                          </w:p>
                        </w:txbxContent>
                      </v:textbox>
                    </v:shape>
                  </v:group>
                  <v:group id="Group 67" o:spid="_x0000_s1051" style="position:absolute;left:1143;top:23234;width:11430;height:3658" coordorigin=",472" coordsize="7715,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rect id="Rectangle 68" o:spid="_x0000_s1052" style="position:absolute;top:793;width:4964;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" filled="f" strokecolor="red" strokeweight="1pt"/>
                    <v:shape id="Text Box 69" o:spid="_x0000_s1053" type="#_x0000_t202" style="position:absolute;left:4943;top:472;width:2772;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5F032A16" w14:textId="77777777" w:rsidR="00397F3F" w:rsidRPr="009C42BB" w:rsidRDefault="00397F3F" w:rsidP="00397F3F">
                            <w:pPr>
                              <w:rPr>
                                <w:color w:val="FF0000"/>
                              </w:rPr>
                            </w:pPr>
                            <w:r>
                              <w:rPr>
                                <w:color w:val="FF0000"/>
                              </w:rPr>
                              <w:t>4</w:t>
                            </w:r>
                          </w:p>
                        </w:txbxContent>
                      </v:textbox>
                    </v:shape>
                  </v:group>
                  <v:group id="Group 70" o:spid="_x0000_s1054" style="position:absolute;left:2286;top:20758;width:9144;height:3429" coordsize="7217,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rect id="Rectangle 71" o:spid="_x0000_s1055" style="position:absolute;top:1003;width:4261;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" filled="f" strokecolor="red" strokeweight="1pt"/>
                    <v:shape id="Text Box 72" o:spid="_x0000_s1056" type="#_x0000_t202" style="position:absolute;left:4445;width:2772;height:2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1FDD1050" w14:textId="77777777" w:rsidR="00397F3F" w:rsidRPr="009C42BB" w:rsidRDefault="00397F3F" w:rsidP="00397F3F">
                            <w:pPr>
                              <w:rPr>
                                <w:color w:val="FF0000"/>
                              </w:rPr>
                            </w:pPr>
                            <w:r>
                              <w:rPr>
                                <w:color w:val="FF0000"/>
                              </w:rPr>
                              <w:t>3</w:t>
                            </w:r>
                          </w:p>
                        </w:txbxContent>
                      </v:textbox>
                    </v:shape>
                  </v:group>
                  <v:shape id="Text Box 46" o:spid="_x0000_s1057" type="#_x0000_t202" style="position:absolute;left:6858;top:45904;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28EC885D" w14:textId="197FF440" w:rsidR="00E434DD" w:rsidRDefault="00E434DD" w:rsidP="00E434DD">
                          <w:pPr>
                            <w:pStyle w:val="Captiontext"/>
                            <w:spacing w:before="0" w:after="0"/>
                          </w:pPr>
                          <w:r>
                            <w:t>Steps 1-4</w:t>
                          </w:r>
                        </w:p>
                      </w:txbxContent>
                    </v:textbox>
                  </v:shape>
                </v:group>
                <w10:wrap type="through"/>
              </v:group>
            </w:pict>
          </mc:Fallback>
        </mc:AlternateContent>
      </w:r>
      <w:r w:rsidR="00C07125">
        <w:t xml:space="preserve">Move to the Reference tab. Input the length of the rule bar and or coordinates for each of the new control points. </w:t>
      </w:r>
    </w:p>
    <w:p w14:paraId="3AE15A96" w14:textId="0C14B8C3" w:rsidR="00C07125" w:rsidRPr="00A635D5" w:rsidRDefault="00C07125" w:rsidP="00C07125">
      <w:pPr>
        <w:spacing w:line="360" w:lineRule="auto"/>
      </w:pPr>
    </w:p>
    <w:p w14:paraId="67A13E44" w14:textId="11FA7F71" w:rsidR="00627B12" w:rsidRDefault="00BE101D" w:rsidP="00F31FCA">
      <w:pPr>
        <w:pStyle w:val="Heading1"/>
        <w:spacing w:before="0"/>
      </w:pPr>
      <w:r>
        <w:t>V</w:t>
      </w:r>
      <w:r w:rsidR="00A635D5">
        <w:t>I</w:t>
      </w:r>
      <w:r>
        <w:t xml:space="preserve">. </w:t>
      </w:r>
      <w:proofErr w:type="spellStart"/>
      <w:r>
        <w:t>Georeference</w:t>
      </w:r>
      <w:proofErr w:type="spellEnd"/>
      <w:r>
        <w:t xml:space="preserve"> </w:t>
      </w:r>
    </w:p>
    <w:p w14:paraId="160DD65C" w14:textId="3377CA6B" w:rsidR="0033146B" w:rsidRPr="001C5251" w:rsidRDefault="0033146B" w:rsidP="001C5251">
      <w:pPr>
        <w:rPr>
          <w:i/>
        </w:rPr>
      </w:pPr>
      <w:r>
        <w:rPr>
          <w:i/>
        </w:rPr>
        <w:t>This section is optional</w:t>
      </w:r>
      <w:r w:rsidR="00BC67CF">
        <w:rPr>
          <w:i/>
        </w:rPr>
        <w:t>;</w:t>
      </w:r>
      <w:r>
        <w:rPr>
          <w:i/>
        </w:rPr>
        <w:t xml:space="preserve"> if ground control points were used as a part of the survey des</w:t>
      </w:r>
      <w:r w:rsidR="00ED3B41">
        <w:rPr>
          <w:i/>
        </w:rPr>
        <w:t>ign, this section will demonstrate</w:t>
      </w:r>
      <w:r>
        <w:rPr>
          <w:i/>
        </w:rPr>
        <w:t xml:space="preserve"> how to integrate these into the model for greater model accuracy. </w:t>
      </w:r>
    </w:p>
    <w:p w14:paraId="1B1E257D" w14:textId="4C06AADB" w:rsidR="00113214" w:rsidRDefault="00F04AD5" w:rsidP="001C5251">
      <w:pPr>
        <w:pStyle w:val="Heading2"/>
      </w:pPr>
      <w:r>
        <w:t xml:space="preserve">Ground control point integration </w:t>
      </w:r>
    </w:p>
    <w:p w14:paraId="2A78B03D" w14:textId="1FAE8D38" w:rsidR="00D91182" w:rsidRDefault="00F04AD5" w:rsidP="001C5251">
      <w:pPr>
        <w:rPr>
          <w:i/>
        </w:rPr>
      </w:pPr>
      <w:r>
        <w:rPr>
          <w:i/>
        </w:rPr>
        <w:t xml:space="preserve">If you would like to convert the ground control point data to another projection, you may use </w:t>
      </w:r>
      <w:proofErr w:type="spellStart"/>
      <w:r>
        <w:rPr>
          <w:i/>
        </w:rPr>
        <w:t>Agisoft</w:t>
      </w:r>
      <w:proofErr w:type="spellEnd"/>
      <w:r>
        <w:rPr>
          <w:i/>
        </w:rPr>
        <w:t xml:space="preserve"> or (recommended) use the </w:t>
      </w:r>
      <w:proofErr w:type="spellStart"/>
      <w:r>
        <w:rPr>
          <w:i/>
        </w:rPr>
        <w:t>VDatum</w:t>
      </w:r>
      <w:proofErr w:type="spellEnd"/>
      <w:r>
        <w:rPr>
          <w:i/>
        </w:rPr>
        <w:t xml:space="preserve"> program from NOAA/NGS (</w:t>
      </w:r>
      <w:hyperlink r:id="rId30" w:history="1">
        <w:r w:rsidRPr="00F6443C">
          <w:rPr>
            <w:rStyle w:val="Hyperlink"/>
            <w:i/>
          </w:rPr>
          <w:t>http://vdatum.noaa.gov/</w:t>
        </w:r>
      </w:hyperlink>
      <w:r>
        <w:rPr>
          <w:i/>
        </w:rPr>
        <w:t xml:space="preserve">). The text file for </w:t>
      </w:r>
      <w:proofErr w:type="spellStart"/>
      <w:r>
        <w:rPr>
          <w:i/>
        </w:rPr>
        <w:t>Agisoft</w:t>
      </w:r>
      <w:proofErr w:type="spellEnd"/>
      <w:r>
        <w:rPr>
          <w:i/>
        </w:rPr>
        <w:t xml:space="preserve"> should be formatted to have columns for the GCP name, latitude, longitude, and elevation</w:t>
      </w:r>
      <w:r w:rsidR="00D91182">
        <w:rPr>
          <w:i/>
        </w:rPr>
        <w:t xml:space="preserve"> with no other information. </w:t>
      </w:r>
    </w:p>
    <w:p w14:paraId="266BDEA6" w14:textId="2A120827" w:rsidR="003C2827" w:rsidRDefault="003C2827" w:rsidP="001C5251">
      <w:pPr>
        <w:rPr>
          <w:i/>
        </w:rPr>
      </w:pPr>
      <w:r>
        <w:rPr>
          <w:i/>
        </w:rPr>
        <w:lastRenderedPageBreak/>
        <w:t xml:space="preserve">The most important thing for this process is consistency in coordinate systems. It will be impossible for the </w:t>
      </w:r>
      <w:r w:rsidR="00901503">
        <w:rPr>
          <w:i/>
        </w:rPr>
        <w:t xml:space="preserve">model to work if multiple coordinate systems are used (one for the EXIF data, one for the GCPs). </w:t>
      </w:r>
    </w:p>
    <w:p w14:paraId="5E946BDC" w14:textId="37E737D1" w:rsidR="00F04AD5" w:rsidRDefault="00022F72" w:rsidP="001C5251">
      <w:r>
        <w:rPr>
          <w:noProof/>
        </w:rPr>
        <w:drawing>
          <wp:anchor distT="0" distB="0" distL="114300" distR="114300" simplePos="0" relativeHeight="251666432" behindDoc="1" locked="0" layoutInCell="1" allowOverlap="1" wp14:anchorId="601F4718" wp14:editId="4FA6485F">
            <wp:simplePos x="0" y="0"/>
            <wp:positionH relativeFrom="column">
              <wp:posOffset>2446020</wp:posOffset>
            </wp:positionH>
            <wp:positionV relativeFrom="page">
              <wp:posOffset>1767840</wp:posOffset>
            </wp:positionV>
            <wp:extent cx="518160" cy="391160"/>
            <wp:effectExtent l="0" t="0" r="0" b="8890"/>
            <wp:wrapTight wrapText="bothSides">
              <wp:wrapPolygon edited="0">
                <wp:start x="0" y="0"/>
                <wp:lineTo x="0" y="21039"/>
                <wp:lineTo x="20647" y="21039"/>
                <wp:lineTo x="20647"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8160" cy="391160"/>
                    </a:xfrm>
                    <a:prstGeom prst="rect">
                      <a:avLst/>
                    </a:prstGeom>
                  </pic:spPr>
                </pic:pic>
              </a:graphicData>
            </a:graphic>
            <wp14:sizeRelH relativeFrom="margin">
              <wp14:pctWidth>0</wp14:pctWidth>
            </wp14:sizeRelH>
            <wp14:sizeRelV relativeFrom="margin">
              <wp14:pctHeight>0</wp14:pctHeight>
            </wp14:sizeRelV>
          </wp:anchor>
        </w:drawing>
      </w:r>
      <w:r w:rsidR="00F04AD5" w:rsidRPr="00297FB8">
        <w:t xml:space="preserve">Open the reference pane in </w:t>
      </w:r>
      <w:proofErr w:type="spellStart"/>
      <w:r w:rsidR="00F04AD5" w:rsidRPr="00297FB8">
        <w:t>Agisoft</w:t>
      </w:r>
      <w:proofErr w:type="spellEnd"/>
      <w:r w:rsidR="00F04AD5" w:rsidRPr="00297FB8">
        <w:t xml:space="preserve"> </w:t>
      </w:r>
      <w:r w:rsidR="00F04AD5">
        <w:t xml:space="preserve">if it is not already open </w:t>
      </w:r>
      <w:r w:rsidR="00BC67CF">
        <w:t>by View—</w:t>
      </w:r>
      <w:r w:rsidR="00F04AD5" w:rsidRPr="00297FB8">
        <w:t xml:space="preserve">Reference. </w:t>
      </w:r>
    </w:p>
    <w:p w14:paraId="7ED9CB14" w14:textId="4F84E237" w:rsidR="00B51B3A" w:rsidRDefault="00B51B3A" w:rsidP="001C5251"/>
    <w:p w14:paraId="0450AE23" w14:textId="4C4F1357" w:rsidR="00B51B3A" w:rsidRPr="00297FB8" w:rsidRDefault="00B51B3A" w:rsidP="001C5251"/>
    <w:p w14:paraId="7EFAB939" w14:textId="65473EC0" w:rsidR="00F04AD5" w:rsidRDefault="00F04AD5" w:rsidP="00F04AD5">
      <w:pPr>
        <w:pStyle w:val="ListParagraph"/>
        <w:numPr>
          <w:ilvl w:val="0"/>
          <w:numId w:val="20"/>
        </w:numPr>
        <w:rPr>
          <w:rFonts w:cs="Times New Roman"/>
        </w:rPr>
      </w:pPr>
      <w:r>
        <w:rPr>
          <w:rFonts w:cs="Times New Roman"/>
        </w:rPr>
        <w:t>Click on the Import button</w:t>
      </w:r>
      <w:r w:rsidR="00B51B3A">
        <w:rPr>
          <w:rFonts w:cs="Times New Roman"/>
        </w:rPr>
        <w:t xml:space="preserve"> shown above</w:t>
      </w:r>
      <w:r>
        <w:rPr>
          <w:rFonts w:cs="Times New Roman"/>
        </w:rPr>
        <w:t xml:space="preserve"> and select the text file with the GCP data. </w:t>
      </w:r>
    </w:p>
    <w:p w14:paraId="73A0CBE5" w14:textId="460BFF3E" w:rsidR="00F04AD5" w:rsidRDefault="00BC3D94" w:rsidP="00F04AD5">
      <w:pPr>
        <w:pStyle w:val="ListParagraph"/>
        <w:numPr>
          <w:ilvl w:val="0"/>
          <w:numId w:val="20"/>
        </w:numPr>
        <w:rPr>
          <w:rFonts w:cs="Times New Roman"/>
        </w:rPr>
      </w:pPr>
      <w:r w:rsidRPr="00B51B3A">
        <w:rPr>
          <w:noProof/>
        </w:rPr>
        <w:drawing>
          <wp:anchor distT="0" distB="0" distL="114300" distR="114300" simplePos="0" relativeHeight="251652096" behindDoc="0" locked="0" layoutInCell="1" allowOverlap="1" wp14:anchorId="4C37006E" wp14:editId="64B27C6A">
            <wp:simplePos x="0" y="0"/>
            <wp:positionH relativeFrom="margin">
              <wp:align>center</wp:align>
            </wp:positionH>
            <wp:positionV relativeFrom="margin">
              <wp:posOffset>1679575</wp:posOffset>
            </wp:positionV>
            <wp:extent cx="5943600" cy="4128135"/>
            <wp:effectExtent l="0" t="0" r="0" b="571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portCSV.png"/>
                    <pic:cNvPicPr/>
                  </pic:nvPicPr>
                  <pic:blipFill>
                    <a:blip r:embed="rId32">
                      <a:extLst>
                        <a:ext uri="{28A0092B-C50C-407E-A947-70E740481C1C}">
                          <a14:useLocalDpi xmlns:a14="http://schemas.microsoft.com/office/drawing/2010/main" val="0"/>
                        </a:ext>
                      </a:extLst>
                    </a:blip>
                    <a:stretch>
                      <a:fillRect/>
                    </a:stretch>
                  </pic:blipFill>
                  <pic:spPr>
                    <a:xfrm>
                      <a:off x="0" y="0"/>
                      <a:ext cx="5943600" cy="4128135"/>
                    </a:xfrm>
                    <a:prstGeom prst="rect">
                      <a:avLst/>
                    </a:prstGeom>
                  </pic:spPr>
                </pic:pic>
              </a:graphicData>
            </a:graphic>
          </wp:anchor>
        </w:drawing>
      </w:r>
      <w:r w:rsidR="00F04AD5">
        <w:rPr>
          <w:rFonts w:cs="Times New Roman"/>
        </w:rPr>
        <w:t>A dialog box will appear called Import CSV</w:t>
      </w:r>
      <w:r w:rsidR="001A2D22">
        <w:rPr>
          <w:rFonts w:cs="Times New Roman"/>
        </w:rPr>
        <w:t xml:space="preserve"> (shown above)</w:t>
      </w:r>
      <w:r w:rsidR="00F04AD5">
        <w:rPr>
          <w:rFonts w:cs="Times New Roman"/>
        </w:rPr>
        <w:t xml:space="preserve">. In this box, set the coordinate system, delimiter, and columns to accurately import the text file. </w:t>
      </w:r>
      <w:r w:rsidR="00B51B3A">
        <w:rPr>
          <w:rFonts w:cs="Times New Roman"/>
        </w:rPr>
        <w:t xml:space="preserve">Uncheck the Load orientations option in the Columns section; you will likely not have any orientation data. </w:t>
      </w:r>
    </w:p>
    <w:p w14:paraId="407DEB93" w14:textId="14F28D17" w:rsidR="00B51B3A" w:rsidRDefault="00B51B3A" w:rsidP="00E01FFD"/>
    <w:p w14:paraId="1E072118" w14:textId="6423FF90" w:rsidR="00B51B3A" w:rsidRDefault="00B51B3A" w:rsidP="00E01FFD"/>
    <w:p w14:paraId="7540304F" w14:textId="75409A91" w:rsidR="00B51B3A" w:rsidRDefault="00B51B3A" w:rsidP="00E01FFD"/>
    <w:p w14:paraId="3A8A4D1F" w14:textId="4E0760B0" w:rsidR="00B51B3A" w:rsidRDefault="00B51B3A" w:rsidP="00E01FFD"/>
    <w:p w14:paraId="66BD7301" w14:textId="34E23A8C" w:rsidR="00B51B3A" w:rsidRDefault="00B51B3A" w:rsidP="00E01FFD"/>
    <w:p w14:paraId="0CF1D7EA" w14:textId="24DD91D1" w:rsidR="00B51B3A" w:rsidRDefault="00B51B3A" w:rsidP="00E01FFD"/>
    <w:p w14:paraId="3805D3E0" w14:textId="77777777" w:rsidR="008D7E96" w:rsidRDefault="008D7E96" w:rsidP="00E01FFD"/>
    <w:p w14:paraId="529DFA3C" w14:textId="79804509" w:rsidR="008D7E96" w:rsidRDefault="008D7E96" w:rsidP="00E01FFD">
      <w:r>
        <w:rPr>
          <w:noProof/>
        </w:rPr>
        <w:lastRenderedPageBreak/>
        <mc:AlternateContent>
          <mc:Choice Requires="wpg">
            <w:drawing>
              <wp:anchor distT="0" distB="0" distL="114300" distR="114300" simplePos="0" relativeHeight="251670528" behindDoc="0" locked="0" layoutInCell="1" allowOverlap="1" wp14:anchorId="7B152B7C" wp14:editId="3141AF9F">
                <wp:simplePos x="0" y="0"/>
                <wp:positionH relativeFrom="column">
                  <wp:posOffset>1485900</wp:posOffset>
                </wp:positionH>
                <wp:positionV relativeFrom="paragraph">
                  <wp:posOffset>-114300</wp:posOffset>
                </wp:positionV>
                <wp:extent cx="2925445" cy="1010577"/>
                <wp:effectExtent l="0" t="0" r="0" b="5715"/>
                <wp:wrapNone/>
                <wp:docPr id="45" name="Group 45"/>
                <wp:cNvGraphicFramePr/>
                <a:graphic xmlns:a="http://schemas.openxmlformats.org/drawingml/2006/main">
                  <a:graphicData uri="http://schemas.microsoft.com/office/word/2010/wordprocessingGroup">
                    <wpg:wgp>
                      <wpg:cNvGrpSpPr/>
                      <wpg:grpSpPr>
                        <a:xfrm>
                          <a:off x="0" y="0"/>
                          <a:ext cx="2925445" cy="1010577"/>
                          <a:chOff x="0" y="0"/>
                          <a:chExt cx="3611245" cy="1247775"/>
                        </a:xfrm>
                      </wpg:grpSpPr>
                      <pic:pic xmlns:pic="http://schemas.openxmlformats.org/drawingml/2006/picture">
                        <pic:nvPicPr>
                          <pic:cNvPr id="21" name="Picture 2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611245" cy="1247775"/>
                          </a:xfrm>
                          <a:prstGeom prst="rect">
                            <a:avLst/>
                          </a:prstGeom>
                        </pic:spPr>
                      </pic:pic>
                      <wps:wsp>
                        <wps:cNvPr id="44" name="Rectangle 44"/>
                        <wps:cNvSpPr/>
                        <wps:spPr>
                          <a:xfrm>
                            <a:off x="1181100" y="857250"/>
                            <a:ext cx="685800" cy="1809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CE275E" id="Group 45" o:spid="_x0000_s1026" style="position:absolute;margin-left:117pt;margin-top:-9pt;width:230.35pt;height:79.55pt;z-index:251670528;mso-width-relative:margin;mso-height-relative:margin" coordsize="36112,12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">
                <v:shape id="Picture 21" o:spid="_x0000_s1027" type="#_x0000_t75" style="position:absolute;width:36112;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">
                  <v:imagedata r:id="rId34" o:title=""/>
                </v:shape>
                <v:rect id="Rectangle 44" o:spid="_x0000_s1028" style="position:absolute;left:11811;top:8572;width:6858;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" filled="f" strokecolor="red" strokeweight="3pt"/>
              </v:group>
            </w:pict>
          </mc:Fallback>
        </mc:AlternateContent>
      </w:r>
    </w:p>
    <w:p w14:paraId="1195C30A" w14:textId="77777777" w:rsidR="008D7E96" w:rsidRDefault="008D7E96" w:rsidP="00E01FFD"/>
    <w:p w14:paraId="3968180C" w14:textId="77777777" w:rsidR="008D7E96" w:rsidRDefault="008D7E96" w:rsidP="00E01FFD"/>
    <w:p w14:paraId="3F83F49D" w14:textId="77777777" w:rsidR="008D7E96" w:rsidRPr="00E01FFD" w:rsidRDefault="008D7E96" w:rsidP="00E01FFD"/>
    <w:p w14:paraId="7ABB0AB2" w14:textId="4493E9E1" w:rsidR="00F04AD5" w:rsidRDefault="00F04AD5" w:rsidP="00F04AD5">
      <w:pPr>
        <w:pStyle w:val="ListParagraph"/>
        <w:numPr>
          <w:ilvl w:val="0"/>
          <w:numId w:val="20"/>
        </w:numPr>
        <w:rPr>
          <w:rFonts w:cs="Times New Roman"/>
        </w:rPr>
      </w:pPr>
      <w:r>
        <w:rPr>
          <w:rFonts w:cs="Times New Roman"/>
        </w:rPr>
        <w:t>A dialog box will appear with the message “</w:t>
      </w:r>
      <w:r w:rsidR="00B51B3A">
        <w:rPr>
          <w:rFonts w:cs="Times New Roman"/>
        </w:rPr>
        <w:t>C</w:t>
      </w:r>
      <w:r w:rsidR="00BC67CF">
        <w:rPr>
          <w:rFonts w:cs="Times New Roman"/>
        </w:rPr>
        <w:t>an’t find match…”—just say Yes to A</w:t>
      </w:r>
      <w:r>
        <w:rPr>
          <w:rFonts w:cs="Times New Roman"/>
        </w:rPr>
        <w:t>ll and import all the points in the file</w:t>
      </w:r>
      <w:r w:rsidR="001A2D22">
        <w:rPr>
          <w:rFonts w:cs="Times New Roman"/>
        </w:rPr>
        <w:t xml:space="preserve"> (shown above)</w:t>
      </w:r>
      <w:r>
        <w:rPr>
          <w:rFonts w:cs="Times New Roman"/>
        </w:rPr>
        <w:t xml:space="preserve">. The next step will be to associate the points with their locations manually. </w:t>
      </w:r>
    </w:p>
    <w:p w14:paraId="0666DE83" w14:textId="4A9FF3B9" w:rsidR="00DD79DB" w:rsidRDefault="008D7E96" w:rsidP="00E01FFD">
      <w:r>
        <w:rPr>
          <w:noProof/>
        </w:rPr>
        <w:drawing>
          <wp:anchor distT="0" distB="0" distL="114300" distR="114300" simplePos="0" relativeHeight="251653120" behindDoc="0" locked="0" layoutInCell="1" allowOverlap="1" wp14:anchorId="6374300C" wp14:editId="47C91E0F">
            <wp:simplePos x="0" y="0"/>
            <wp:positionH relativeFrom="margin">
              <wp:posOffset>2057400</wp:posOffset>
            </wp:positionH>
            <wp:positionV relativeFrom="margin">
              <wp:posOffset>1714500</wp:posOffset>
            </wp:positionV>
            <wp:extent cx="2228215" cy="3771900"/>
            <wp:effectExtent l="0" t="0" r="6985" b="1270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ncheckCameras.png"/>
                    <pic:cNvPicPr/>
                  </pic:nvPicPr>
                  <pic:blipFill>
                    <a:blip r:embed="rId35">
                      <a:extLst>
                        <a:ext uri="{28A0092B-C50C-407E-A947-70E740481C1C}">
                          <a14:useLocalDpi xmlns:a14="http://schemas.microsoft.com/office/drawing/2010/main" val="0"/>
                        </a:ext>
                      </a:extLst>
                    </a:blip>
                    <a:stretch>
                      <a:fillRect/>
                    </a:stretch>
                  </pic:blipFill>
                  <pic:spPr>
                    <a:xfrm>
                      <a:off x="0" y="0"/>
                      <a:ext cx="2228215" cy="3771900"/>
                    </a:xfrm>
                    <a:prstGeom prst="rect">
                      <a:avLst/>
                    </a:prstGeom>
                  </pic:spPr>
                </pic:pic>
              </a:graphicData>
            </a:graphic>
            <wp14:sizeRelH relativeFrom="margin">
              <wp14:pctWidth>0</wp14:pctWidth>
            </wp14:sizeRelH>
            <wp14:sizeRelV relativeFrom="margin">
              <wp14:pctHeight>0</wp14:pctHeight>
            </wp14:sizeRelV>
          </wp:anchor>
        </w:drawing>
      </w:r>
    </w:p>
    <w:p w14:paraId="51A813B5" w14:textId="05B66579" w:rsidR="00DD79DB" w:rsidRDefault="00DD79DB" w:rsidP="00E01FFD"/>
    <w:p w14:paraId="1AC9B5BC" w14:textId="42E447B6" w:rsidR="00DD79DB" w:rsidRDefault="00DD79DB" w:rsidP="00E01FFD"/>
    <w:p w14:paraId="474DB454" w14:textId="03D7E961" w:rsidR="00DD79DB" w:rsidRDefault="00DD79DB" w:rsidP="00E01FFD"/>
    <w:p w14:paraId="60FDEBCC" w14:textId="3554AE5B" w:rsidR="00DD79DB" w:rsidRDefault="00DD79DB" w:rsidP="00E01FFD"/>
    <w:p w14:paraId="084BD465" w14:textId="5079F3CF" w:rsidR="00DD79DB" w:rsidRDefault="00DD79DB" w:rsidP="00E01FFD"/>
    <w:p w14:paraId="601FCDA7" w14:textId="7C1B0D79" w:rsidR="00DD79DB" w:rsidRDefault="00DD79DB" w:rsidP="00E01FFD"/>
    <w:p w14:paraId="3F216AE4" w14:textId="12C6D22F" w:rsidR="00DD79DB" w:rsidRDefault="00DD79DB" w:rsidP="00E01FFD"/>
    <w:p w14:paraId="000E83E6" w14:textId="749CCA54" w:rsidR="00DD79DB" w:rsidRDefault="00DD79DB" w:rsidP="00E01FFD"/>
    <w:p w14:paraId="47E6C494" w14:textId="77777777" w:rsidR="00DD79DB" w:rsidRDefault="00DD79DB" w:rsidP="00E01FFD"/>
    <w:p w14:paraId="7B103A2E" w14:textId="3881C3F4" w:rsidR="00DD79DB" w:rsidRDefault="00DD79DB" w:rsidP="00E01FFD"/>
    <w:p w14:paraId="3894EB13" w14:textId="6C140C19" w:rsidR="00DD79DB" w:rsidRDefault="00DD79DB" w:rsidP="00E01FFD"/>
    <w:p w14:paraId="440B1530" w14:textId="049C4BBC" w:rsidR="00DD79DB" w:rsidRDefault="00DD79DB" w:rsidP="00E01FFD"/>
    <w:p w14:paraId="7838B1BE" w14:textId="136F032D" w:rsidR="00DD79DB" w:rsidRDefault="00DD79DB" w:rsidP="00E01FFD"/>
    <w:p w14:paraId="3808F413" w14:textId="33C037D8" w:rsidR="00DD79DB" w:rsidRDefault="00DD79DB" w:rsidP="00E01FFD"/>
    <w:p w14:paraId="393167F7" w14:textId="77777777" w:rsidR="00DD79DB" w:rsidRPr="00E01FFD" w:rsidRDefault="00DD79DB" w:rsidP="00E01FFD"/>
    <w:p w14:paraId="32F504F6" w14:textId="575A6D3B" w:rsidR="00F04AD5" w:rsidRDefault="00F04AD5" w:rsidP="00F04AD5">
      <w:pPr>
        <w:pStyle w:val="ListParagraph"/>
        <w:numPr>
          <w:ilvl w:val="0"/>
          <w:numId w:val="20"/>
        </w:numPr>
        <w:rPr>
          <w:rFonts w:cs="Times New Roman"/>
        </w:rPr>
      </w:pPr>
      <w:r>
        <w:rPr>
          <w:rFonts w:cs="Times New Roman"/>
        </w:rPr>
        <w:t>Uncheck all geotagged photos</w:t>
      </w:r>
      <w:r w:rsidR="00901503">
        <w:rPr>
          <w:rFonts w:cs="Times New Roman"/>
        </w:rPr>
        <w:t xml:space="preserve"> </w:t>
      </w:r>
      <w:r w:rsidR="00DD79DB">
        <w:rPr>
          <w:rFonts w:cs="Times New Roman"/>
        </w:rPr>
        <w:t xml:space="preserve">in the Reference pane </w:t>
      </w:r>
      <w:r w:rsidR="00901503">
        <w:rPr>
          <w:rFonts w:cs="Times New Roman"/>
        </w:rPr>
        <w:t xml:space="preserve">by clicking a photo, selecting all, then </w:t>
      </w:r>
      <w:r w:rsidR="00802960">
        <w:rPr>
          <w:rFonts w:cs="Times New Roman"/>
        </w:rPr>
        <w:t>right-click</w:t>
      </w:r>
      <w:r w:rsidR="00901503">
        <w:rPr>
          <w:rFonts w:cs="Times New Roman"/>
        </w:rPr>
        <w:t xml:space="preserve">ing and selecting Uncheck </w:t>
      </w:r>
      <w:r w:rsidR="00BC67CF">
        <w:rPr>
          <w:rFonts w:cs="Times New Roman"/>
        </w:rPr>
        <w:t>A</w:t>
      </w:r>
      <w:r w:rsidR="00901503">
        <w:rPr>
          <w:rFonts w:cs="Times New Roman"/>
        </w:rPr>
        <w:t>ll</w:t>
      </w:r>
      <w:r w:rsidR="001A2D22">
        <w:rPr>
          <w:rFonts w:cs="Times New Roman"/>
        </w:rPr>
        <w:t xml:space="preserve"> (shown above)</w:t>
      </w:r>
      <w:r>
        <w:rPr>
          <w:rFonts w:cs="Times New Roman"/>
        </w:rPr>
        <w:t xml:space="preserve">. This step is essential! </w:t>
      </w:r>
      <w:proofErr w:type="spellStart"/>
      <w:r>
        <w:rPr>
          <w:rFonts w:cs="Times New Roman"/>
        </w:rPr>
        <w:t>Agisoft</w:t>
      </w:r>
      <w:proofErr w:type="spellEnd"/>
      <w:r>
        <w:rPr>
          <w:rFonts w:cs="Times New Roman"/>
        </w:rPr>
        <w:t xml:space="preserve"> recommends doing this to avoid trying to reconcile the highly accurate GCP data with the less accurate camera GPS data. </w:t>
      </w:r>
      <w:r w:rsidR="002A7056">
        <w:rPr>
          <w:rFonts w:cs="Times New Roman"/>
        </w:rPr>
        <w:t xml:space="preserve">If this step is ignored, the model will be highly distorted. </w:t>
      </w:r>
    </w:p>
    <w:p w14:paraId="6F916DB6" w14:textId="431D57C3" w:rsidR="00DD79DB" w:rsidRDefault="008D7E96" w:rsidP="00E01FFD">
      <w:r>
        <w:rPr>
          <w:noProof/>
        </w:rPr>
        <w:drawing>
          <wp:anchor distT="0" distB="0" distL="114300" distR="114300" simplePos="0" relativeHeight="251655168" behindDoc="0" locked="0" layoutInCell="1" allowOverlap="1" wp14:anchorId="78AA2FA7" wp14:editId="57BC99D2">
            <wp:simplePos x="0" y="0"/>
            <wp:positionH relativeFrom="margin">
              <wp:posOffset>1714500</wp:posOffset>
            </wp:positionH>
            <wp:positionV relativeFrom="margin">
              <wp:posOffset>6487795</wp:posOffset>
            </wp:positionV>
            <wp:extent cx="2410460" cy="1170305"/>
            <wp:effectExtent l="0" t="0" r="254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laceMarker.png"/>
                    <pic:cNvPicPr/>
                  </pic:nvPicPr>
                  <pic:blipFill rotWithShape="1">
                    <a:blip r:embed="rId36">
                      <a:extLst>
                        <a:ext uri="{28A0092B-C50C-407E-A947-70E740481C1C}">
                          <a14:useLocalDpi xmlns:a14="http://schemas.microsoft.com/office/drawing/2010/main" val="0"/>
                        </a:ext>
                      </a:extLst>
                    </a:blip>
                    <a:srcRect b="69134"/>
                    <a:stretch/>
                  </pic:blipFill>
                  <pic:spPr bwMode="auto">
                    <a:xfrm>
                      <a:off x="0" y="0"/>
                      <a:ext cx="2410460" cy="117030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38DFB36" w14:textId="4BB0B2F4" w:rsidR="00DD79DB" w:rsidRDefault="00DD79DB" w:rsidP="00E01FFD"/>
    <w:p w14:paraId="08EB1CDD" w14:textId="35A6E91B" w:rsidR="00DD79DB" w:rsidRDefault="00DD79DB" w:rsidP="00E01FFD"/>
    <w:p w14:paraId="3EBF0062" w14:textId="5C6932E8" w:rsidR="00DD79DB" w:rsidRDefault="00DD79DB" w:rsidP="00E01FFD"/>
    <w:p w14:paraId="407E8EFC" w14:textId="73376218" w:rsidR="00DD79DB" w:rsidRPr="00E01FFD" w:rsidRDefault="00DD79DB" w:rsidP="00E01FFD"/>
    <w:p w14:paraId="0E942644" w14:textId="3008FAA2" w:rsidR="00F04AD5" w:rsidRDefault="004C34F4" w:rsidP="00F04AD5">
      <w:pPr>
        <w:pStyle w:val="ListParagraph"/>
        <w:numPr>
          <w:ilvl w:val="0"/>
          <w:numId w:val="20"/>
        </w:numPr>
        <w:rPr>
          <w:rFonts w:cs="Times New Roman"/>
        </w:rPr>
      </w:pPr>
      <w:r>
        <w:rPr>
          <w:rFonts w:cs="Times New Roman"/>
        </w:rPr>
        <w:t>Scroll</w:t>
      </w:r>
      <w:r w:rsidR="00D91182">
        <w:rPr>
          <w:rFonts w:cs="Times New Roman"/>
        </w:rPr>
        <w:t xml:space="preserve"> through your photographs</w:t>
      </w:r>
      <w:r w:rsidR="00FB7810">
        <w:rPr>
          <w:rFonts w:cs="Times New Roman"/>
        </w:rPr>
        <w:t xml:space="preserve"> until</w:t>
      </w:r>
      <w:r w:rsidR="00D91182">
        <w:rPr>
          <w:rFonts w:cs="Times New Roman"/>
        </w:rPr>
        <w:t xml:space="preserve"> </w:t>
      </w:r>
      <w:r w:rsidR="00FB7810">
        <w:rPr>
          <w:rFonts w:cs="Times New Roman"/>
        </w:rPr>
        <w:t>you find one with a GCP. Do this b</w:t>
      </w:r>
      <w:r w:rsidR="00BC67CF">
        <w:rPr>
          <w:rFonts w:cs="Times New Roman"/>
        </w:rPr>
        <w:t>y double-</w:t>
      </w:r>
      <w:r w:rsidR="00FB7810">
        <w:rPr>
          <w:rFonts w:cs="Times New Roman"/>
        </w:rPr>
        <w:t xml:space="preserve">clicking the first photo in the Photos pane, then hitting </w:t>
      </w:r>
      <w:proofErr w:type="gramStart"/>
      <w:r w:rsidR="00FB7810">
        <w:rPr>
          <w:rFonts w:cs="Times New Roman"/>
        </w:rPr>
        <w:t>down</w:t>
      </w:r>
      <w:proofErr w:type="gramEnd"/>
      <w:r w:rsidR="00FB7810">
        <w:rPr>
          <w:rFonts w:cs="Times New Roman"/>
        </w:rPr>
        <w:t xml:space="preserve"> arrow followed by enter to bring up the next photo. </w:t>
      </w:r>
      <w:r w:rsidR="00802960">
        <w:rPr>
          <w:rFonts w:cs="Times New Roman"/>
        </w:rPr>
        <w:t>Right-click</w:t>
      </w:r>
      <w:r w:rsidR="00D91182">
        <w:rPr>
          <w:rFonts w:cs="Times New Roman"/>
        </w:rPr>
        <w:t xml:space="preserve"> on the GCP </w:t>
      </w:r>
      <w:r w:rsidR="00726655">
        <w:rPr>
          <w:rFonts w:cs="Times New Roman"/>
        </w:rPr>
        <w:t xml:space="preserve">on the </w:t>
      </w:r>
      <w:r w:rsidR="006D56CD">
        <w:rPr>
          <w:rFonts w:cs="Times New Roman"/>
        </w:rPr>
        <w:t xml:space="preserve">exact </w:t>
      </w:r>
      <w:r w:rsidR="00726655">
        <w:rPr>
          <w:rFonts w:cs="Times New Roman"/>
        </w:rPr>
        <w:t>p</w:t>
      </w:r>
      <w:r w:rsidR="006D56CD">
        <w:rPr>
          <w:rFonts w:cs="Times New Roman"/>
        </w:rPr>
        <w:t>lace</w:t>
      </w:r>
      <w:r w:rsidR="00726655">
        <w:rPr>
          <w:rFonts w:cs="Times New Roman"/>
        </w:rPr>
        <w:t xml:space="preserve"> </w:t>
      </w:r>
      <w:r w:rsidR="006D56CD">
        <w:rPr>
          <w:rFonts w:cs="Times New Roman"/>
        </w:rPr>
        <w:t xml:space="preserve">surveyed with the </w:t>
      </w:r>
      <w:r w:rsidR="006D56CD">
        <w:rPr>
          <w:rFonts w:cs="Times New Roman"/>
        </w:rPr>
        <w:lastRenderedPageBreak/>
        <w:t>GPS</w:t>
      </w:r>
      <w:r w:rsidR="00726655">
        <w:rPr>
          <w:rFonts w:cs="Times New Roman"/>
        </w:rPr>
        <w:t xml:space="preserve"> </w:t>
      </w:r>
      <w:r w:rsidR="00D91182">
        <w:rPr>
          <w:rFonts w:cs="Times New Roman"/>
        </w:rPr>
        <w:t>and say Place Marker</w:t>
      </w:r>
      <w:r w:rsidR="001A2D22">
        <w:rPr>
          <w:rFonts w:cs="Times New Roman"/>
        </w:rPr>
        <w:t xml:space="preserve"> (shown above)</w:t>
      </w:r>
      <w:r w:rsidR="00D91182">
        <w:rPr>
          <w:rFonts w:cs="Times New Roman"/>
        </w:rPr>
        <w:t>. A dropdown</w:t>
      </w:r>
      <w:r>
        <w:rPr>
          <w:rFonts w:cs="Times New Roman"/>
        </w:rPr>
        <w:t xml:space="preserve"> menu will appear with the GCP names; select the correct name. </w:t>
      </w:r>
    </w:p>
    <w:p w14:paraId="0C6A3D04" w14:textId="7266EECE" w:rsidR="001A2D22" w:rsidRPr="00E01FFD" w:rsidRDefault="001A2D22" w:rsidP="00E01FFD"/>
    <w:p w14:paraId="203AA012" w14:textId="46566DB2" w:rsidR="004C34F4" w:rsidRDefault="004C34F4" w:rsidP="00F04AD5">
      <w:pPr>
        <w:pStyle w:val="ListParagraph"/>
        <w:numPr>
          <w:ilvl w:val="0"/>
          <w:numId w:val="20"/>
        </w:numPr>
        <w:rPr>
          <w:rFonts w:cs="Times New Roman"/>
        </w:rPr>
      </w:pPr>
      <w:r>
        <w:rPr>
          <w:rFonts w:cs="Times New Roman"/>
        </w:rPr>
        <w:t>Find another photograph with the same GCP and follow the same process to place the marker.</w:t>
      </w:r>
    </w:p>
    <w:p w14:paraId="58DEF721" w14:textId="0C5DD5CF" w:rsidR="004C34F4" w:rsidRDefault="004C34F4" w:rsidP="001C5251">
      <w:pPr>
        <w:pStyle w:val="ListParagraph"/>
        <w:numPr>
          <w:ilvl w:val="1"/>
          <w:numId w:val="20"/>
        </w:numPr>
        <w:rPr>
          <w:rFonts w:cs="Times New Roman"/>
        </w:rPr>
      </w:pPr>
      <w:r>
        <w:rPr>
          <w:rFonts w:cs="Times New Roman"/>
        </w:rPr>
        <w:t xml:space="preserve">When a GCP is identified in two photographs, </w:t>
      </w:r>
      <w:proofErr w:type="spellStart"/>
      <w:r>
        <w:rPr>
          <w:rFonts w:cs="Times New Roman"/>
        </w:rPr>
        <w:t>Agisoft</w:t>
      </w:r>
      <w:proofErr w:type="spellEnd"/>
      <w:r>
        <w:rPr>
          <w:rFonts w:cs="Times New Roman"/>
        </w:rPr>
        <w:t xml:space="preserve"> begins to automatically guess at the location of that GCP in other photos. </w:t>
      </w:r>
    </w:p>
    <w:p w14:paraId="62B372DB" w14:textId="06E00E84" w:rsidR="001A2D22" w:rsidRDefault="002058F6" w:rsidP="00E01FFD">
      <w:r>
        <w:rPr>
          <w:noProof/>
        </w:rPr>
        <w:drawing>
          <wp:anchor distT="0" distB="0" distL="114300" distR="114300" simplePos="0" relativeHeight="251671552" behindDoc="0" locked="0" layoutInCell="1" allowOverlap="1" wp14:anchorId="191A685E" wp14:editId="66C935C4">
            <wp:simplePos x="0" y="0"/>
            <wp:positionH relativeFrom="margin">
              <wp:posOffset>1943100</wp:posOffset>
            </wp:positionH>
            <wp:positionV relativeFrom="margin">
              <wp:posOffset>1371600</wp:posOffset>
            </wp:positionV>
            <wp:extent cx="2630170" cy="2895600"/>
            <wp:effectExtent l="0" t="0" r="1143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lterPhotosbyMarker.png"/>
                    <pic:cNvPicPr/>
                  </pic:nvPicPr>
                  <pic:blipFill>
                    <a:blip r:embed="rId37">
                      <a:extLst>
                        <a:ext uri="{28A0092B-C50C-407E-A947-70E740481C1C}">
                          <a14:useLocalDpi xmlns:a14="http://schemas.microsoft.com/office/drawing/2010/main" val="0"/>
                        </a:ext>
                      </a:extLst>
                    </a:blip>
                    <a:stretch>
                      <a:fillRect/>
                    </a:stretch>
                  </pic:blipFill>
                  <pic:spPr>
                    <a:xfrm>
                      <a:off x="0" y="0"/>
                      <a:ext cx="2630170" cy="2895600"/>
                    </a:xfrm>
                    <a:prstGeom prst="rect">
                      <a:avLst/>
                    </a:prstGeom>
                  </pic:spPr>
                </pic:pic>
              </a:graphicData>
            </a:graphic>
          </wp:anchor>
        </w:drawing>
      </w:r>
    </w:p>
    <w:p w14:paraId="557E2627" w14:textId="38A2CBC6" w:rsidR="001A2D22" w:rsidRDefault="001A2D22" w:rsidP="00E01FFD"/>
    <w:p w14:paraId="638A9A15" w14:textId="48C2B001" w:rsidR="001A2D22" w:rsidRDefault="001A2D22" w:rsidP="00E01FFD"/>
    <w:p w14:paraId="5745F164" w14:textId="1DBC9AC5" w:rsidR="001A2D22" w:rsidRDefault="001A2D22" w:rsidP="00E01FFD"/>
    <w:p w14:paraId="314A7A65" w14:textId="48F6C5BF" w:rsidR="001A2D22" w:rsidRDefault="001A2D22" w:rsidP="00E01FFD"/>
    <w:p w14:paraId="41A44E2F" w14:textId="7ABFAB61" w:rsidR="001A2D22" w:rsidRDefault="001A2D22" w:rsidP="00E01FFD"/>
    <w:p w14:paraId="57582DBA" w14:textId="74A190AF" w:rsidR="001A2D22" w:rsidRDefault="001A2D22" w:rsidP="00E01FFD"/>
    <w:p w14:paraId="6CDF0B70" w14:textId="2BA328A3" w:rsidR="001A2D22" w:rsidRDefault="001A2D22" w:rsidP="00E01FFD"/>
    <w:p w14:paraId="11465235" w14:textId="437FB486" w:rsidR="001A2D22" w:rsidRDefault="001A2D22" w:rsidP="00E01FFD"/>
    <w:p w14:paraId="51CC62BE" w14:textId="040A3342" w:rsidR="001A2D22" w:rsidRDefault="001A2D22" w:rsidP="00E01FFD"/>
    <w:p w14:paraId="28F4E24D" w14:textId="2CC9941B" w:rsidR="001A2D22" w:rsidRDefault="001A2D22" w:rsidP="00E01FFD"/>
    <w:p w14:paraId="559A5E31" w14:textId="3C951627" w:rsidR="001A2D22" w:rsidRPr="00E01FFD" w:rsidRDefault="001A2D22" w:rsidP="00E01FFD"/>
    <w:p w14:paraId="36E978FD" w14:textId="38897F50" w:rsidR="004C34F4" w:rsidRDefault="00802960" w:rsidP="001C5251">
      <w:pPr>
        <w:pStyle w:val="ListParagraph"/>
        <w:numPr>
          <w:ilvl w:val="1"/>
          <w:numId w:val="20"/>
        </w:numPr>
        <w:rPr>
          <w:rFonts w:cs="Times New Roman"/>
        </w:rPr>
      </w:pPr>
      <w:r>
        <w:rPr>
          <w:rFonts w:cs="Times New Roman"/>
        </w:rPr>
        <w:t>Right-click</w:t>
      </w:r>
      <w:r w:rsidR="004C34F4">
        <w:rPr>
          <w:rFonts w:cs="Times New Roman"/>
        </w:rPr>
        <w:t xml:space="preserve"> on the marker in the </w:t>
      </w:r>
      <w:r w:rsidR="001A2D22">
        <w:rPr>
          <w:rFonts w:cs="Times New Roman"/>
        </w:rPr>
        <w:t>Reference</w:t>
      </w:r>
      <w:r w:rsidR="004C34F4">
        <w:rPr>
          <w:rFonts w:cs="Times New Roman"/>
        </w:rPr>
        <w:t xml:space="preserve"> pane and choose Filter Photos by Marker in the dropdown menu that appears</w:t>
      </w:r>
      <w:r w:rsidR="001A2D22">
        <w:rPr>
          <w:rFonts w:cs="Times New Roman"/>
        </w:rPr>
        <w:t xml:space="preserve"> (shown above)</w:t>
      </w:r>
      <w:r w:rsidR="004C34F4">
        <w:rPr>
          <w:rFonts w:cs="Times New Roman"/>
        </w:rPr>
        <w:t xml:space="preserve">. </w:t>
      </w:r>
    </w:p>
    <w:p w14:paraId="35D348B8" w14:textId="520BAA29" w:rsidR="004C34F4" w:rsidRDefault="004C34F4" w:rsidP="001C5251">
      <w:pPr>
        <w:pStyle w:val="ListParagraph"/>
        <w:numPr>
          <w:ilvl w:val="1"/>
          <w:numId w:val="20"/>
        </w:numPr>
        <w:rPr>
          <w:rFonts w:cs="Times New Roman"/>
        </w:rPr>
      </w:pPr>
      <w:r>
        <w:rPr>
          <w:rFonts w:cs="Times New Roman"/>
        </w:rPr>
        <w:t xml:space="preserve">Sort through these photos and place the marker accurately in each. </w:t>
      </w:r>
    </w:p>
    <w:p w14:paraId="0FAF3B89" w14:textId="4983122B" w:rsidR="00C051DF" w:rsidRDefault="004C34F4" w:rsidP="001C5251">
      <w:pPr>
        <w:pStyle w:val="ListParagraph"/>
        <w:numPr>
          <w:ilvl w:val="1"/>
          <w:numId w:val="20"/>
        </w:numPr>
        <w:rPr>
          <w:rFonts w:cs="Times New Roman"/>
        </w:rPr>
      </w:pPr>
      <w:r>
        <w:rPr>
          <w:rFonts w:cs="Times New Roman"/>
        </w:rPr>
        <w:t xml:space="preserve">If the GCP is not in the photo or inaccurately placed, </w:t>
      </w:r>
      <w:r w:rsidR="00802960">
        <w:rPr>
          <w:rFonts w:cs="Times New Roman"/>
        </w:rPr>
        <w:t>right-click</w:t>
      </w:r>
      <w:r>
        <w:rPr>
          <w:rFonts w:cs="Times New Roman"/>
        </w:rPr>
        <w:t xml:space="preserve"> the flag that appears on the photo and choose Remove Marker from the dropdown menu that appears. </w:t>
      </w:r>
    </w:p>
    <w:p w14:paraId="3B540E8F" w14:textId="1DEFA900" w:rsidR="001A2D22" w:rsidRDefault="00022F72" w:rsidP="00E01FFD">
      <w:r>
        <w:rPr>
          <w:noProof/>
        </w:rPr>
        <w:drawing>
          <wp:anchor distT="0" distB="0" distL="114300" distR="114300" simplePos="0" relativeHeight="251675648" behindDoc="1" locked="0" layoutInCell="1" allowOverlap="1" wp14:anchorId="6619365E" wp14:editId="0F78E752">
            <wp:simplePos x="0" y="0"/>
            <wp:positionH relativeFrom="column">
              <wp:posOffset>2633980</wp:posOffset>
            </wp:positionH>
            <wp:positionV relativeFrom="page">
              <wp:posOffset>6370320</wp:posOffset>
            </wp:positionV>
            <wp:extent cx="723900" cy="546100"/>
            <wp:effectExtent l="0" t="0" r="0" b="6350"/>
            <wp:wrapTight wrapText="bothSides">
              <wp:wrapPolygon edited="0">
                <wp:start x="0" y="0"/>
                <wp:lineTo x="0" y="21098"/>
                <wp:lineTo x="21032" y="21098"/>
                <wp:lineTo x="21032"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23900" cy="546100"/>
                    </a:xfrm>
                    <a:prstGeom prst="rect">
                      <a:avLst/>
                    </a:prstGeom>
                  </pic:spPr>
                </pic:pic>
              </a:graphicData>
            </a:graphic>
            <wp14:sizeRelH relativeFrom="margin">
              <wp14:pctWidth>0</wp14:pctWidth>
            </wp14:sizeRelH>
            <wp14:sizeRelV relativeFrom="margin">
              <wp14:pctHeight>0</wp14:pctHeight>
            </wp14:sizeRelV>
          </wp:anchor>
        </w:drawing>
      </w:r>
    </w:p>
    <w:p w14:paraId="08720EA9" w14:textId="3756F487" w:rsidR="001A2D22" w:rsidRDefault="001A2D22" w:rsidP="00E01FFD"/>
    <w:p w14:paraId="1AA91322" w14:textId="7E282C86" w:rsidR="001A2D22" w:rsidRPr="00E01FFD" w:rsidRDefault="001A2D22" w:rsidP="00E01FFD"/>
    <w:p w14:paraId="1F353FDB" w14:textId="7639CDF3" w:rsidR="00C051DF" w:rsidRDefault="00BC67CF">
      <w:pPr>
        <w:pStyle w:val="ListParagraph"/>
        <w:numPr>
          <w:ilvl w:val="0"/>
          <w:numId w:val="20"/>
        </w:numPr>
        <w:rPr>
          <w:rFonts w:cs="Times New Roman"/>
        </w:rPr>
      </w:pPr>
      <w:r>
        <w:rPr>
          <w:rFonts w:cs="Times New Roman"/>
        </w:rPr>
        <w:t>Find the P</w:t>
      </w:r>
      <w:r w:rsidR="00C051DF">
        <w:rPr>
          <w:rFonts w:cs="Times New Roman"/>
        </w:rPr>
        <w:t>hotos pane and click the Reset Filter button</w:t>
      </w:r>
      <w:r w:rsidR="00753E3E">
        <w:rPr>
          <w:rFonts w:cs="Times New Roman"/>
        </w:rPr>
        <w:t xml:space="preserve"> shown</w:t>
      </w:r>
      <w:r w:rsidR="00460D19">
        <w:rPr>
          <w:rFonts w:cs="Times New Roman"/>
        </w:rPr>
        <w:t xml:space="preserve"> above</w:t>
      </w:r>
      <w:r w:rsidR="00C051DF">
        <w:rPr>
          <w:rFonts w:cs="Times New Roman"/>
        </w:rPr>
        <w:t xml:space="preserve">. </w:t>
      </w:r>
    </w:p>
    <w:p w14:paraId="580C675C" w14:textId="3F10EBA2" w:rsidR="00E72310" w:rsidRDefault="002058F6">
      <w:pPr>
        <w:pStyle w:val="ListParagraph"/>
        <w:numPr>
          <w:ilvl w:val="0"/>
          <w:numId w:val="20"/>
        </w:numPr>
        <w:rPr>
          <w:rFonts w:cs="Times New Roman"/>
        </w:rPr>
      </w:pPr>
      <w:r>
        <w:rPr>
          <w:rFonts w:cs="Times New Roman"/>
        </w:rPr>
        <w:t>Start the process over from S</w:t>
      </w:r>
      <w:r w:rsidR="00C051DF">
        <w:rPr>
          <w:rFonts w:cs="Times New Roman"/>
        </w:rPr>
        <w:t>tep 5 for two more markers.</w:t>
      </w:r>
    </w:p>
    <w:p w14:paraId="4BAF2343" w14:textId="74D2E642" w:rsidR="00E72310" w:rsidRDefault="00022F72" w:rsidP="00E01FFD">
      <w:r>
        <w:rPr>
          <w:noProof/>
        </w:rPr>
        <w:drawing>
          <wp:anchor distT="0" distB="0" distL="114300" distR="114300" simplePos="0" relativeHeight="251676672" behindDoc="1" locked="0" layoutInCell="1" allowOverlap="1" wp14:anchorId="59D86FC8" wp14:editId="16968DDA">
            <wp:simplePos x="0" y="0"/>
            <wp:positionH relativeFrom="column">
              <wp:posOffset>2773680</wp:posOffset>
            </wp:positionH>
            <wp:positionV relativeFrom="page">
              <wp:posOffset>7566025</wp:posOffset>
            </wp:positionV>
            <wp:extent cx="518160" cy="470535"/>
            <wp:effectExtent l="0" t="0" r="0" b="5715"/>
            <wp:wrapTight wrapText="bothSides">
              <wp:wrapPolygon edited="0">
                <wp:start x="0" y="0"/>
                <wp:lineTo x="0" y="20988"/>
                <wp:lineTo x="20647" y="20988"/>
                <wp:lineTo x="20647"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8160" cy="470535"/>
                    </a:xfrm>
                    <a:prstGeom prst="rect">
                      <a:avLst/>
                    </a:prstGeom>
                  </pic:spPr>
                </pic:pic>
              </a:graphicData>
            </a:graphic>
            <wp14:sizeRelH relativeFrom="margin">
              <wp14:pctWidth>0</wp14:pctWidth>
            </wp14:sizeRelH>
            <wp14:sizeRelV relativeFrom="margin">
              <wp14:pctHeight>0</wp14:pctHeight>
            </wp14:sizeRelV>
          </wp:anchor>
        </w:drawing>
      </w:r>
    </w:p>
    <w:p w14:paraId="1171620B" w14:textId="08B67DA3" w:rsidR="00E72310" w:rsidRDefault="00E72310" w:rsidP="00E01FFD"/>
    <w:p w14:paraId="706C84D0" w14:textId="0CAE1370" w:rsidR="00C051DF" w:rsidRPr="00E01FFD" w:rsidRDefault="00C051DF" w:rsidP="00E01FFD">
      <w:r w:rsidRPr="00E01FFD">
        <w:t xml:space="preserve"> </w:t>
      </w:r>
    </w:p>
    <w:p w14:paraId="62AAA8B7" w14:textId="1179ABAE" w:rsidR="00C051DF" w:rsidRDefault="00C051DF">
      <w:pPr>
        <w:pStyle w:val="ListParagraph"/>
        <w:numPr>
          <w:ilvl w:val="0"/>
          <w:numId w:val="20"/>
        </w:numPr>
        <w:rPr>
          <w:rFonts w:cs="Times New Roman"/>
        </w:rPr>
      </w:pPr>
      <w:r>
        <w:rPr>
          <w:rFonts w:cs="Times New Roman"/>
        </w:rPr>
        <w:t xml:space="preserve">Click the Update button </w:t>
      </w:r>
      <w:r w:rsidR="00E72310">
        <w:rPr>
          <w:rFonts w:cs="Times New Roman"/>
        </w:rPr>
        <w:t xml:space="preserve">in the Reference pane </w:t>
      </w:r>
      <w:r>
        <w:rPr>
          <w:rFonts w:cs="Times New Roman"/>
        </w:rPr>
        <w:t xml:space="preserve">to roughly </w:t>
      </w:r>
      <w:proofErr w:type="spellStart"/>
      <w:r>
        <w:rPr>
          <w:rFonts w:cs="Times New Roman"/>
        </w:rPr>
        <w:t>georeference</w:t>
      </w:r>
      <w:proofErr w:type="spellEnd"/>
      <w:r>
        <w:rPr>
          <w:rFonts w:cs="Times New Roman"/>
        </w:rPr>
        <w:t xml:space="preserve"> the model based on these points. This will </w:t>
      </w:r>
      <w:proofErr w:type="gramStart"/>
      <w:r>
        <w:rPr>
          <w:rFonts w:cs="Times New Roman"/>
        </w:rPr>
        <w:t>expedite the process of</w:t>
      </w:r>
      <w:proofErr w:type="gramEnd"/>
      <w:r>
        <w:rPr>
          <w:rFonts w:cs="Times New Roman"/>
        </w:rPr>
        <w:t xml:space="preserve"> placing the remaining GCPs. </w:t>
      </w:r>
    </w:p>
    <w:p w14:paraId="31824ECE" w14:textId="4853FD86" w:rsidR="00DF7F60" w:rsidRDefault="001C32F3" w:rsidP="001C5251">
      <w:pPr>
        <w:pStyle w:val="ListParagraph"/>
        <w:numPr>
          <w:ilvl w:val="0"/>
          <w:numId w:val="20"/>
        </w:numPr>
      </w:pPr>
      <w:r>
        <w:rPr>
          <w:rFonts w:cs="Times New Roman"/>
        </w:rPr>
        <w:t>Repeat S</w:t>
      </w:r>
      <w:r w:rsidR="00C051DF">
        <w:rPr>
          <w:rFonts w:cs="Times New Roman"/>
        </w:rPr>
        <w:t xml:space="preserve">teps 6b to 9 for all remaining markers. </w:t>
      </w:r>
    </w:p>
    <w:p w14:paraId="4F17EA5A" w14:textId="0C5DDD0B" w:rsidR="002C0C10" w:rsidRDefault="002C0C10"/>
    <w:p w14:paraId="197A8550" w14:textId="00144E24" w:rsidR="002C0C10" w:rsidRDefault="002C0C10">
      <w:r>
        <w:lastRenderedPageBreak/>
        <w:t>*</w:t>
      </w:r>
      <w:proofErr w:type="gramStart"/>
      <w:r>
        <w:t>note</w:t>
      </w:r>
      <w:proofErr w:type="gramEnd"/>
      <w:r>
        <w:t xml:space="preserve">: the </w:t>
      </w:r>
      <w:proofErr w:type="spellStart"/>
      <w:r>
        <w:t>Agisoft</w:t>
      </w:r>
      <w:proofErr w:type="spellEnd"/>
      <w:r>
        <w:t xml:space="preserve"> user manual suggests a slightly different process for integrating GCPs; each </w:t>
      </w:r>
      <w:proofErr w:type="gramStart"/>
      <w:r>
        <w:t>produce</w:t>
      </w:r>
      <w:proofErr w:type="gramEnd"/>
      <w:r>
        <w:t xml:space="preserve"> the same result but this process is a bit more intuitive. </w:t>
      </w:r>
    </w:p>
    <w:p w14:paraId="4DEC001F" w14:textId="3CCF6744" w:rsidR="00E72310" w:rsidRDefault="00DF7F60" w:rsidP="00E01FFD">
      <w:pPr>
        <w:pStyle w:val="Heading2"/>
      </w:pPr>
      <w:r>
        <w:t xml:space="preserve">Optimize </w:t>
      </w:r>
      <w:proofErr w:type="gramStart"/>
      <w:r>
        <w:t>alignment</w:t>
      </w:r>
      <w:proofErr w:type="gramEnd"/>
      <w:r>
        <w:t xml:space="preserve"> </w:t>
      </w:r>
    </w:p>
    <w:p w14:paraId="71CD8312" w14:textId="26066198" w:rsidR="00E72310" w:rsidRDefault="00022F72">
      <w:r>
        <w:rPr>
          <w:noProof/>
        </w:rPr>
        <w:drawing>
          <wp:anchor distT="0" distB="0" distL="114300" distR="114300" simplePos="0" relativeHeight="251667456" behindDoc="1" locked="0" layoutInCell="1" allowOverlap="1" wp14:anchorId="7E986C31" wp14:editId="6EB464A2">
            <wp:simplePos x="0" y="0"/>
            <wp:positionH relativeFrom="column">
              <wp:posOffset>2514600</wp:posOffset>
            </wp:positionH>
            <wp:positionV relativeFrom="page">
              <wp:posOffset>1602105</wp:posOffset>
            </wp:positionV>
            <wp:extent cx="525780" cy="445770"/>
            <wp:effectExtent l="0" t="0" r="7620" b="0"/>
            <wp:wrapTight wrapText="bothSides">
              <wp:wrapPolygon edited="0">
                <wp:start x="0" y="0"/>
                <wp:lineTo x="0" y="20308"/>
                <wp:lineTo x="21130" y="20308"/>
                <wp:lineTo x="21130"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5780" cy="445770"/>
                    </a:xfrm>
                    <a:prstGeom prst="rect">
                      <a:avLst/>
                    </a:prstGeom>
                  </pic:spPr>
                </pic:pic>
              </a:graphicData>
            </a:graphic>
            <wp14:sizeRelH relativeFrom="margin">
              <wp14:pctWidth>0</wp14:pctWidth>
            </wp14:sizeRelH>
            <wp14:sizeRelV relativeFrom="margin">
              <wp14:pctHeight>0</wp14:pctHeight>
            </wp14:sizeRelV>
          </wp:anchor>
        </w:drawing>
      </w:r>
    </w:p>
    <w:p w14:paraId="742A3343" w14:textId="0F57A690" w:rsidR="00E72310" w:rsidRDefault="00E72310"/>
    <w:p w14:paraId="1437B42E" w14:textId="7E2B644E" w:rsidR="007F488F" w:rsidRPr="00E72310" w:rsidRDefault="007F488F">
      <w:r w:rsidRPr="00E01FFD">
        <w:t xml:space="preserve">To optimize the camera alignment and generate a camera calibration based on the GCPs, </w:t>
      </w:r>
      <w:r w:rsidR="00E72310" w:rsidRPr="00E72310">
        <w:t>c</w:t>
      </w:r>
      <w:r w:rsidRPr="00E72310">
        <w:t xml:space="preserve">lick the Optimize Cameras button in the </w:t>
      </w:r>
      <w:r w:rsidR="008A4C28" w:rsidRPr="00E72310">
        <w:t xml:space="preserve">Reference pane </w:t>
      </w:r>
      <w:r w:rsidRPr="00E72310">
        <w:t>toolbar</w:t>
      </w:r>
      <w:r w:rsidR="00E72310">
        <w:t xml:space="preserve"> shown above</w:t>
      </w:r>
      <w:r w:rsidRPr="00E72310">
        <w:t xml:space="preserve">. </w:t>
      </w:r>
    </w:p>
    <w:p w14:paraId="4157A919" w14:textId="719B2196" w:rsidR="007F488F" w:rsidRDefault="00DF7F60" w:rsidP="001C5251">
      <w:pPr>
        <w:pStyle w:val="Heading2"/>
      </w:pPr>
      <w:r>
        <w:t xml:space="preserve">Check </w:t>
      </w:r>
      <w:proofErr w:type="gramStart"/>
      <w:r>
        <w:t>errors</w:t>
      </w:r>
      <w:proofErr w:type="gramEnd"/>
    </w:p>
    <w:p w14:paraId="3DC118A5" w14:textId="1F9BF083" w:rsidR="007F488F" w:rsidRDefault="007F488F" w:rsidP="00BE101D">
      <w:pPr>
        <w:rPr>
          <w:i/>
        </w:rPr>
      </w:pPr>
      <w:r w:rsidRPr="001C5251">
        <w:rPr>
          <w:i/>
        </w:rPr>
        <w:t>After optimizing the alignment, you may check the error statistics for the GCPs</w:t>
      </w:r>
      <w:r>
        <w:rPr>
          <w:i/>
        </w:rPr>
        <w:t>.</w:t>
      </w:r>
    </w:p>
    <w:p w14:paraId="14559D7C" w14:textId="3C669F97" w:rsidR="002058F6" w:rsidRDefault="00022F72" w:rsidP="00BE101D">
      <w:pPr>
        <w:rPr>
          <w:i/>
        </w:rPr>
      </w:pPr>
      <w:r>
        <w:rPr>
          <w:noProof/>
        </w:rPr>
        <w:drawing>
          <wp:anchor distT="0" distB="0" distL="114300" distR="114300" simplePos="0" relativeHeight="251669504" behindDoc="1" locked="0" layoutInCell="1" allowOverlap="1" wp14:anchorId="0AFF3245" wp14:editId="2B077032">
            <wp:simplePos x="0" y="0"/>
            <wp:positionH relativeFrom="column">
              <wp:posOffset>2514600</wp:posOffset>
            </wp:positionH>
            <wp:positionV relativeFrom="page">
              <wp:posOffset>3070860</wp:posOffset>
            </wp:positionV>
            <wp:extent cx="572770" cy="426720"/>
            <wp:effectExtent l="0" t="0" r="0" b="0"/>
            <wp:wrapTight wrapText="bothSides">
              <wp:wrapPolygon edited="0">
                <wp:start x="0" y="0"/>
                <wp:lineTo x="0" y="20250"/>
                <wp:lineTo x="20834" y="20250"/>
                <wp:lineTo x="20834"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2770" cy="426720"/>
                    </a:xfrm>
                    <a:prstGeom prst="rect">
                      <a:avLst/>
                    </a:prstGeom>
                  </pic:spPr>
                </pic:pic>
              </a:graphicData>
            </a:graphic>
            <wp14:sizeRelH relativeFrom="margin">
              <wp14:pctWidth>0</wp14:pctWidth>
            </wp14:sizeRelH>
            <wp14:sizeRelV relativeFrom="margin">
              <wp14:pctHeight>0</wp14:pctHeight>
            </wp14:sizeRelV>
          </wp:anchor>
        </w:drawing>
      </w:r>
    </w:p>
    <w:p w14:paraId="6242D9ED" w14:textId="76063D11" w:rsidR="00E72310" w:rsidRDefault="00E72310" w:rsidP="00BE101D">
      <w:pPr>
        <w:rPr>
          <w:i/>
        </w:rPr>
      </w:pPr>
    </w:p>
    <w:p w14:paraId="124D46D6" w14:textId="5716BF21" w:rsidR="00E72310" w:rsidRDefault="00E72310" w:rsidP="00BE101D">
      <w:pPr>
        <w:rPr>
          <w:i/>
        </w:rPr>
      </w:pPr>
    </w:p>
    <w:p w14:paraId="39043674" w14:textId="1EAF320D" w:rsidR="00B66518" w:rsidRPr="00E01FFD" w:rsidRDefault="002058F6" w:rsidP="00E01FFD">
      <w:pPr>
        <w:pStyle w:val="ListParagraph"/>
        <w:numPr>
          <w:ilvl w:val="0"/>
          <w:numId w:val="39"/>
        </w:numPr>
      </w:pPr>
      <w:r>
        <w:rPr>
          <w:noProof/>
        </w:rPr>
        <w:drawing>
          <wp:anchor distT="0" distB="0" distL="114300" distR="114300" simplePos="0" relativeHeight="251659264" behindDoc="0" locked="0" layoutInCell="1" allowOverlap="1" wp14:anchorId="30A4BC5E" wp14:editId="0A4686EA">
            <wp:simplePos x="0" y="0"/>
            <wp:positionH relativeFrom="margin">
              <wp:posOffset>94615</wp:posOffset>
            </wp:positionH>
            <wp:positionV relativeFrom="margin">
              <wp:posOffset>3285490</wp:posOffset>
            </wp:positionV>
            <wp:extent cx="5755005" cy="3001010"/>
            <wp:effectExtent l="0" t="0" r="1079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iewErrorColumn.png"/>
                    <pic:cNvPicPr/>
                  </pic:nvPicPr>
                  <pic:blipFill>
                    <a:blip r:embed="rId41">
                      <a:extLst>
                        <a:ext uri="{28A0092B-C50C-407E-A947-70E740481C1C}">
                          <a14:useLocalDpi xmlns:a14="http://schemas.microsoft.com/office/drawing/2010/main" val="0"/>
                        </a:ext>
                      </a:extLst>
                    </a:blip>
                    <a:stretch>
                      <a:fillRect/>
                    </a:stretch>
                  </pic:blipFill>
                  <pic:spPr>
                    <a:xfrm>
                      <a:off x="0" y="0"/>
                      <a:ext cx="5755005" cy="3001010"/>
                    </a:xfrm>
                    <a:prstGeom prst="rect">
                      <a:avLst/>
                    </a:prstGeom>
                  </pic:spPr>
                </pic:pic>
              </a:graphicData>
            </a:graphic>
          </wp:anchor>
        </w:drawing>
      </w:r>
      <w:r w:rsidR="00B66518" w:rsidRPr="00E01FFD">
        <w:rPr>
          <w:rFonts w:cs="Times New Roman"/>
        </w:rPr>
        <w:t>C</w:t>
      </w:r>
      <w:r w:rsidR="007F488F" w:rsidRPr="00E01FFD">
        <w:rPr>
          <w:rFonts w:cs="Times New Roman"/>
        </w:rPr>
        <w:t>lick the View Errors button</w:t>
      </w:r>
      <w:r w:rsidR="00B274A8" w:rsidRPr="00E01FFD">
        <w:rPr>
          <w:rFonts w:cs="Times New Roman"/>
        </w:rPr>
        <w:t xml:space="preserve"> </w:t>
      </w:r>
      <w:r w:rsidR="00B66518">
        <w:rPr>
          <w:rFonts w:cs="Times New Roman"/>
        </w:rPr>
        <w:t xml:space="preserve">shown above </w:t>
      </w:r>
      <w:r w:rsidR="00B274A8" w:rsidRPr="00E01FFD">
        <w:rPr>
          <w:rFonts w:cs="Times New Roman"/>
        </w:rPr>
        <w:t>in the Reference pane toolbar</w:t>
      </w:r>
      <w:r w:rsidR="007F488F" w:rsidRPr="00E01FFD">
        <w:rPr>
          <w:rFonts w:cs="Times New Roman"/>
        </w:rPr>
        <w:t xml:space="preserve">. </w:t>
      </w:r>
    </w:p>
    <w:p w14:paraId="2653314A" w14:textId="20CF310C" w:rsidR="00B66518" w:rsidRPr="00B66518" w:rsidRDefault="00B66518"/>
    <w:p w14:paraId="431CDC3E" w14:textId="6D0C6D22" w:rsidR="00BE101D" w:rsidRPr="00E01FFD" w:rsidRDefault="007F488F" w:rsidP="00E01FFD">
      <w:pPr>
        <w:pStyle w:val="ListParagraph"/>
        <w:numPr>
          <w:ilvl w:val="0"/>
          <w:numId w:val="39"/>
        </w:numPr>
      </w:pPr>
      <w:r w:rsidRPr="00E01FFD">
        <w:rPr>
          <w:rFonts w:cs="Times New Roman"/>
        </w:rPr>
        <w:t xml:space="preserve">Expand the width of the pane to see the Error column, which gives the root sum of squares error for each point. The row titled Total Error gives the root mean squared errors for the easting, northing, and altitude columns for all points.  </w:t>
      </w:r>
      <w:r w:rsidR="00B66518">
        <w:rPr>
          <w:rFonts w:cs="Times New Roman"/>
        </w:rPr>
        <w:t xml:space="preserve">The example above has very large error estimates. </w:t>
      </w:r>
    </w:p>
    <w:p w14:paraId="59A7E14E" w14:textId="77777777" w:rsidR="00867679" w:rsidRDefault="00867679" w:rsidP="0067054B">
      <w:pPr>
        <w:pStyle w:val="Heading1"/>
      </w:pPr>
      <w:r>
        <w:br w:type="page"/>
      </w:r>
    </w:p>
    <w:p w14:paraId="109FD465" w14:textId="20B5896D" w:rsidR="00BE101D" w:rsidRDefault="00BE101D" w:rsidP="0067054B">
      <w:pPr>
        <w:pStyle w:val="Heading1"/>
      </w:pPr>
      <w:r>
        <w:lastRenderedPageBreak/>
        <w:t>VI</w:t>
      </w:r>
      <w:r w:rsidR="00A635D5">
        <w:t>I</w:t>
      </w:r>
      <w:r>
        <w:t xml:space="preserve">. Build </w:t>
      </w:r>
      <w:r w:rsidR="002736C5">
        <w:t>D</w:t>
      </w:r>
      <w:r>
        <w:t xml:space="preserve">ense </w:t>
      </w:r>
      <w:r w:rsidR="002736C5">
        <w:t>P</w:t>
      </w:r>
      <w:r>
        <w:t xml:space="preserve">oint </w:t>
      </w:r>
      <w:r w:rsidR="002736C5">
        <w:t>C</w:t>
      </w:r>
      <w:r>
        <w:t xml:space="preserve">loud </w:t>
      </w:r>
    </w:p>
    <w:p w14:paraId="266D9E3D" w14:textId="10DD16B6" w:rsidR="00E915EF" w:rsidRPr="001C5251" w:rsidRDefault="00E915EF" w:rsidP="001C5251">
      <w:pPr>
        <w:rPr>
          <w:i/>
        </w:rPr>
      </w:pPr>
      <w:r>
        <w:rPr>
          <w:i/>
        </w:rPr>
        <w:t xml:space="preserve">This step uses the camera locations and the sparse point cloud to generate a dense point cloud. </w:t>
      </w:r>
    </w:p>
    <w:p w14:paraId="66B5D727" w14:textId="3B21CFCB" w:rsidR="00152C5B" w:rsidRDefault="007B494F" w:rsidP="001C5251">
      <w:pPr>
        <w:pStyle w:val="Heading2"/>
      </w:pPr>
      <w:r>
        <w:rPr>
          <w:noProof/>
        </w:rPr>
        <w:drawing>
          <wp:anchor distT="0" distB="0" distL="114300" distR="114300" simplePos="0" relativeHeight="251677696" behindDoc="1" locked="0" layoutInCell="1" allowOverlap="1" wp14:anchorId="06FCA671" wp14:editId="5762AD86">
            <wp:simplePos x="0" y="0"/>
            <wp:positionH relativeFrom="column">
              <wp:posOffset>2377440</wp:posOffset>
            </wp:positionH>
            <wp:positionV relativeFrom="page">
              <wp:posOffset>1592580</wp:posOffset>
            </wp:positionV>
            <wp:extent cx="1211580" cy="502920"/>
            <wp:effectExtent l="0" t="0" r="7620" b="0"/>
            <wp:wrapTight wrapText="bothSides">
              <wp:wrapPolygon edited="0">
                <wp:start x="0" y="0"/>
                <wp:lineTo x="0" y="20455"/>
                <wp:lineTo x="21396" y="20455"/>
                <wp:lineTo x="2139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5513" t="37761" r="64103" b="46465"/>
                    <a:stretch/>
                  </pic:blipFill>
                  <pic:spPr bwMode="auto">
                    <a:xfrm>
                      <a:off x="0" y="0"/>
                      <a:ext cx="1211580" cy="5029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152C5B">
        <w:t xml:space="preserve">Check the bounding </w:t>
      </w:r>
      <w:proofErr w:type="gramStart"/>
      <w:r w:rsidR="00152C5B">
        <w:t>box</w:t>
      </w:r>
      <w:proofErr w:type="gramEnd"/>
      <w:r w:rsidR="00152C5B">
        <w:t xml:space="preserve"> </w:t>
      </w:r>
    </w:p>
    <w:p w14:paraId="13EECA17" w14:textId="40ACAAD0" w:rsidR="00B66518" w:rsidRDefault="00B66518" w:rsidP="00E01FFD"/>
    <w:p w14:paraId="4ACB9B63" w14:textId="1DADD15B" w:rsidR="00B66518" w:rsidRPr="00E01FFD" w:rsidRDefault="00B66518" w:rsidP="00E01FFD"/>
    <w:p w14:paraId="506B43FE" w14:textId="1D7EF083" w:rsidR="00152C5B" w:rsidRDefault="00AE0775" w:rsidP="001C5251">
      <w:r>
        <w:t xml:space="preserve">Occasionally, the bounding box around the model crops out portions of the </w:t>
      </w:r>
      <w:r w:rsidR="00285745">
        <w:t xml:space="preserve">sparse point cloud. If this is the case, use the </w:t>
      </w:r>
      <w:r w:rsidR="00CD4766">
        <w:t>R</w:t>
      </w:r>
      <w:r w:rsidR="00285745">
        <w:t xml:space="preserve">esize </w:t>
      </w:r>
      <w:r w:rsidR="00CD4766">
        <w:t>R</w:t>
      </w:r>
      <w:r w:rsidR="00285745">
        <w:t xml:space="preserve">egion and </w:t>
      </w:r>
      <w:r w:rsidR="00CD4766">
        <w:t>R</w:t>
      </w:r>
      <w:r w:rsidR="00285745">
        <w:t xml:space="preserve">otate </w:t>
      </w:r>
      <w:r w:rsidR="00CD4766">
        <w:t>R</w:t>
      </w:r>
      <w:r w:rsidR="00285745">
        <w:t xml:space="preserve">egion tools to </w:t>
      </w:r>
      <w:r w:rsidR="000152C0">
        <w:t xml:space="preserve">resize the </w:t>
      </w:r>
      <w:r w:rsidR="00F27C51">
        <w:t xml:space="preserve">bounding box area. This is also useful if you would like to crop the point cloud to include less data, which makes the processing of the dense point cloud faster. </w:t>
      </w:r>
    </w:p>
    <w:p w14:paraId="5C205109" w14:textId="65412655" w:rsidR="00152C5B" w:rsidRDefault="00152C5B" w:rsidP="001C5251">
      <w:pPr>
        <w:pStyle w:val="Heading2"/>
      </w:pPr>
      <w:r>
        <w:t xml:space="preserve">Dense point cloud </w:t>
      </w:r>
    </w:p>
    <w:p w14:paraId="3D14A6F2" w14:textId="4D50EC55" w:rsidR="00285745" w:rsidRDefault="002736C5" w:rsidP="001C5251">
      <w:r>
        <w:t>Go to Workflow—</w:t>
      </w:r>
      <w:r w:rsidR="00285745">
        <w:t xml:space="preserve">Build Dense Cloud. </w:t>
      </w:r>
      <w:proofErr w:type="gramStart"/>
      <w:r w:rsidR="00285745">
        <w:t>A number of</w:t>
      </w:r>
      <w:proofErr w:type="gramEnd"/>
      <w:r w:rsidR="00285745">
        <w:t xml:space="preserve"> parameters can be set: </w:t>
      </w:r>
    </w:p>
    <w:p w14:paraId="183B32F8" w14:textId="34874E39" w:rsidR="004C1D1A" w:rsidRDefault="000F3B28" w:rsidP="001C5251">
      <w:r>
        <w:rPr>
          <w:noProof/>
        </w:rPr>
        <w:drawing>
          <wp:anchor distT="0" distB="0" distL="114300" distR="114300" simplePos="0" relativeHeight="251642880" behindDoc="0" locked="0" layoutInCell="1" allowOverlap="1" wp14:anchorId="7B021984" wp14:editId="4AEAF9A1">
            <wp:simplePos x="0" y="0"/>
            <wp:positionH relativeFrom="margin">
              <wp:posOffset>1218565</wp:posOffset>
            </wp:positionH>
            <wp:positionV relativeFrom="margin">
              <wp:posOffset>2561590</wp:posOffset>
            </wp:positionV>
            <wp:extent cx="3506617" cy="2143992"/>
            <wp:effectExtent l="0" t="0" r="0" b="889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uildDenseCloudMenu.png"/>
                    <pic:cNvPicPr/>
                  </pic:nvPicPr>
                  <pic:blipFill>
                    <a:blip r:embed="rId43">
                      <a:extLst>
                        <a:ext uri="{28A0092B-C50C-407E-A947-70E740481C1C}">
                          <a14:useLocalDpi xmlns:a14="http://schemas.microsoft.com/office/drawing/2010/main" val="0"/>
                        </a:ext>
                      </a:extLst>
                    </a:blip>
                    <a:stretch>
                      <a:fillRect/>
                    </a:stretch>
                  </pic:blipFill>
                  <pic:spPr>
                    <a:xfrm>
                      <a:off x="0" y="0"/>
                      <a:ext cx="3506617" cy="2143992"/>
                    </a:xfrm>
                    <a:prstGeom prst="rect">
                      <a:avLst/>
                    </a:prstGeom>
                  </pic:spPr>
                </pic:pic>
              </a:graphicData>
            </a:graphic>
          </wp:anchor>
        </w:drawing>
      </w:r>
    </w:p>
    <w:p w14:paraId="37FE5547" w14:textId="3A854E99" w:rsidR="004C1D1A" w:rsidRDefault="004C1D1A" w:rsidP="001C5251"/>
    <w:p w14:paraId="331A5A23" w14:textId="0435CB61" w:rsidR="004C1D1A" w:rsidRDefault="004C1D1A" w:rsidP="001C5251"/>
    <w:p w14:paraId="1500C649" w14:textId="6F252A09" w:rsidR="004C1D1A" w:rsidRDefault="004C1D1A" w:rsidP="001C5251"/>
    <w:p w14:paraId="68FEFC8F" w14:textId="04AF5024" w:rsidR="004C1D1A" w:rsidRDefault="004C1D1A" w:rsidP="001C5251"/>
    <w:p w14:paraId="59C3A2A1" w14:textId="3E40544F" w:rsidR="004C1D1A" w:rsidRDefault="004C1D1A" w:rsidP="001C5251"/>
    <w:p w14:paraId="4142D899" w14:textId="5C1A5D61" w:rsidR="004C1D1A" w:rsidRDefault="004C1D1A" w:rsidP="001C5251"/>
    <w:p w14:paraId="3C7C44D1" w14:textId="44A46964" w:rsidR="004C1D1A" w:rsidRDefault="004C1D1A" w:rsidP="001C5251"/>
    <w:p w14:paraId="0668DA99" w14:textId="4B5DDFA4" w:rsidR="004C1D1A" w:rsidRPr="00C950BF" w:rsidRDefault="004C1D1A" w:rsidP="001C5251"/>
    <w:p w14:paraId="39090EC5" w14:textId="011A8728" w:rsidR="00285745" w:rsidRDefault="00285745" w:rsidP="001C5251">
      <w:pPr>
        <w:pStyle w:val="ListParagraph"/>
        <w:numPr>
          <w:ilvl w:val="0"/>
          <w:numId w:val="22"/>
        </w:numPr>
        <w:rPr>
          <w:rFonts w:cs="Times New Roman"/>
        </w:rPr>
      </w:pPr>
      <w:r w:rsidRPr="001C5251">
        <w:rPr>
          <w:rFonts w:cs="Times New Roman"/>
        </w:rPr>
        <w:t xml:space="preserve">Quality: </w:t>
      </w:r>
      <w:r w:rsidR="00E4579E">
        <w:rPr>
          <w:rFonts w:cs="Times New Roman"/>
        </w:rPr>
        <w:t xml:space="preserve">This setting specifies the quality of the reconstruction. </w:t>
      </w:r>
    </w:p>
    <w:p w14:paraId="01270EED" w14:textId="6C4E0FA3" w:rsidR="00E4579E" w:rsidRDefault="002736C5" w:rsidP="001C5251">
      <w:pPr>
        <w:pStyle w:val="ListParagraph"/>
        <w:numPr>
          <w:ilvl w:val="1"/>
          <w:numId w:val="22"/>
        </w:numPr>
        <w:rPr>
          <w:rFonts w:cs="Times New Roman"/>
        </w:rPr>
      </w:pPr>
      <w:proofErr w:type="spellStart"/>
      <w:r>
        <w:rPr>
          <w:rFonts w:cs="Times New Roman"/>
        </w:rPr>
        <w:t>Ultra high</w:t>
      </w:r>
      <w:proofErr w:type="spellEnd"/>
      <w:r>
        <w:rPr>
          <w:rFonts w:cs="Times New Roman"/>
        </w:rPr>
        <w:t>: U</w:t>
      </w:r>
      <w:r w:rsidR="00E4579E">
        <w:rPr>
          <w:rFonts w:cs="Times New Roman"/>
        </w:rPr>
        <w:t xml:space="preserve">ses original photos. Requires a large amount of memory, so recommended only for specific hardware setups. </w:t>
      </w:r>
    </w:p>
    <w:p w14:paraId="526956BB" w14:textId="58173BD0" w:rsidR="00E4579E" w:rsidRDefault="00E4579E" w:rsidP="001C5251">
      <w:pPr>
        <w:pStyle w:val="ListParagraph"/>
        <w:numPr>
          <w:ilvl w:val="1"/>
          <w:numId w:val="22"/>
        </w:numPr>
        <w:rPr>
          <w:rFonts w:cs="Times New Roman"/>
        </w:rPr>
      </w:pPr>
      <w:r>
        <w:rPr>
          <w:rFonts w:cs="Times New Roman"/>
        </w:rPr>
        <w:t xml:space="preserve">High: Photos are </w:t>
      </w:r>
      <w:proofErr w:type="spellStart"/>
      <w:r>
        <w:rPr>
          <w:rFonts w:cs="Times New Roman"/>
        </w:rPr>
        <w:t>downsampled</w:t>
      </w:r>
      <w:proofErr w:type="spellEnd"/>
      <w:r>
        <w:rPr>
          <w:rFonts w:cs="Times New Roman"/>
        </w:rPr>
        <w:t xml:space="preserve"> by a factor of 4. </w:t>
      </w:r>
      <w:r w:rsidR="0083629B">
        <w:rPr>
          <w:rFonts w:cs="Times New Roman"/>
        </w:rPr>
        <w:t>R</w:t>
      </w:r>
      <w:r>
        <w:rPr>
          <w:rFonts w:cs="Times New Roman"/>
        </w:rPr>
        <w:t xml:space="preserve">ecommended for smaller photosets. </w:t>
      </w:r>
    </w:p>
    <w:p w14:paraId="50CABD92" w14:textId="59569D12" w:rsidR="00E4579E" w:rsidRDefault="00E4579E" w:rsidP="001C5251">
      <w:pPr>
        <w:pStyle w:val="ListParagraph"/>
        <w:numPr>
          <w:ilvl w:val="1"/>
          <w:numId w:val="22"/>
        </w:numPr>
        <w:rPr>
          <w:rFonts w:cs="Times New Roman"/>
        </w:rPr>
      </w:pPr>
      <w:r>
        <w:rPr>
          <w:rFonts w:cs="Times New Roman"/>
        </w:rPr>
        <w:t xml:space="preserve">Medium: Photos are </w:t>
      </w:r>
      <w:proofErr w:type="spellStart"/>
      <w:r>
        <w:rPr>
          <w:rFonts w:cs="Times New Roman"/>
        </w:rPr>
        <w:t>downsampled</w:t>
      </w:r>
      <w:proofErr w:type="spellEnd"/>
      <w:r>
        <w:rPr>
          <w:rFonts w:cs="Times New Roman"/>
        </w:rPr>
        <w:t xml:space="preserve"> </w:t>
      </w:r>
      <w:r w:rsidR="0083629B">
        <w:rPr>
          <w:rFonts w:cs="Times New Roman"/>
        </w:rPr>
        <w:t>by an additional factor of 4. R</w:t>
      </w:r>
      <w:r>
        <w:rPr>
          <w:rFonts w:cs="Times New Roman"/>
        </w:rPr>
        <w:t xml:space="preserve">ecommended for larger photosets. </w:t>
      </w:r>
    </w:p>
    <w:p w14:paraId="741E0747" w14:textId="09BAC3F3" w:rsidR="00E4579E" w:rsidRDefault="00E4579E" w:rsidP="001C5251">
      <w:pPr>
        <w:pStyle w:val="ListParagraph"/>
        <w:numPr>
          <w:ilvl w:val="1"/>
          <w:numId w:val="22"/>
        </w:numPr>
        <w:rPr>
          <w:rFonts w:cs="Times New Roman"/>
        </w:rPr>
      </w:pPr>
      <w:r>
        <w:rPr>
          <w:rFonts w:cs="Times New Roman"/>
        </w:rPr>
        <w:t xml:space="preserve">Low: Photos are </w:t>
      </w:r>
      <w:proofErr w:type="spellStart"/>
      <w:r>
        <w:rPr>
          <w:rFonts w:cs="Times New Roman"/>
        </w:rPr>
        <w:t>downsampled</w:t>
      </w:r>
      <w:proofErr w:type="spellEnd"/>
      <w:r>
        <w:rPr>
          <w:rFonts w:cs="Times New Roman"/>
        </w:rPr>
        <w:t xml:space="preserve"> by </w:t>
      </w:r>
      <w:r w:rsidR="0083629B">
        <w:rPr>
          <w:rFonts w:cs="Times New Roman"/>
        </w:rPr>
        <w:t>an additional factor of 4. N</w:t>
      </w:r>
      <w:r>
        <w:rPr>
          <w:rFonts w:cs="Times New Roman"/>
        </w:rPr>
        <w:t>ot recommended.</w:t>
      </w:r>
    </w:p>
    <w:p w14:paraId="05ECAD69" w14:textId="2CDA92DC" w:rsidR="00E4579E" w:rsidRDefault="00E4579E" w:rsidP="001C5251">
      <w:pPr>
        <w:pStyle w:val="ListParagraph"/>
        <w:numPr>
          <w:ilvl w:val="0"/>
          <w:numId w:val="22"/>
        </w:numPr>
        <w:rPr>
          <w:rFonts w:cs="Times New Roman"/>
        </w:rPr>
      </w:pPr>
      <w:r>
        <w:rPr>
          <w:rFonts w:cs="Times New Roman"/>
        </w:rPr>
        <w:t xml:space="preserve">Advanced: </w:t>
      </w:r>
    </w:p>
    <w:p w14:paraId="6D6A858A" w14:textId="1F8826B6" w:rsidR="00E4579E" w:rsidRDefault="00E4579E" w:rsidP="001C5251">
      <w:pPr>
        <w:pStyle w:val="ListParagraph"/>
        <w:numPr>
          <w:ilvl w:val="1"/>
          <w:numId w:val="22"/>
        </w:numPr>
        <w:rPr>
          <w:rFonts w:cs="Times New Roman"/>
        </w:rPr>
      </w:pPr>
      <w:r>
        <w:rPr>
          <w:rFonts w:cs="Times New Roman"/>
        </w:rPr>
        <w:t xml:space="preserve">Depth filtering: this setting adapts how </w:t>
      </w:r>
      <w:proofErr w:type="spellStart"/>
      <w:r>
        <w:rPr>
          <w:rFonts w:cs="Times New Roman"/>
        </w:rPr>
        <w:t>Agisoft</w:t>
      </w:r>
      <w:proofErr w:type="spellEnd"/>
      <w:r>
        <w:rPr>
          <w:rFonts w:cs="Times New Roman"/>
        </w:rPr>
        <w:t xml:space="preserve"> works with outlier points when calculating depth. </w:t>
      </w:r>
    </w:p>
    <w:p w14:paraId="3D06231D" w14:textId="49F62ECA" w:rsidR="00E4579E" w:rsidRDefault="00E4579E" w:rsidP="001C5251">
      <w:pPr>
        <w:pStyle w:val="ListParagraph"/>
        <w:numPr>
          <w:ilvl w:val="2"/>
          <w:numId w:val="22"/>
        </w:numPr>
        <w:rPr>
          <w:rFonts w:cs="Times New Roman"/>
        </w:rPr>
      </w:pPr>
      <w:r>
        <w:rPr>
          <w:rFonts w:cs="Times New Roman"/>
        </w:rPr>
        <w:t xml:space="preserve">Mild: Use if small details are important to the model. </w:t>
      </w:r>
    </w:p>
    <w:p w14:paraId="0907E0BC" w14:textId="1FB758C3" w:rsidR="00E4579E" w:rsidRDefault="00E4579E" w:rsidP="001C5251">
      <w:pPr>
        <w:pStyle w:val="ListParagraph"/>
        <w:numPr>
          <w:ilvl w:val="2"/>
          <w:numId w:val="22"/>
        </w:numPr>
        <w:rPr>
          <w:rFonts w:cs="Times New Roman"/>
        </w:rPr>
      </w:pPr>
      <w:r>
        <w:rPr>
          <w:rFonts w:cs="Times New Roman"/>
        </w:rPr>
        <w:t xml:space="preserve">Moderate: Use if mild and aggressive options do not seem optimal for your data. </w:t>
      </w:r>
    </w:p>
    <w:p w14:paraId="4E7B9F8C" w14:textId="217E36AD" w:rsidR="00E4579E" w:rsidRDefault="00E4579E" w:rsidP="001C5251">
      <w:pPr>
        <w:pStyle w:val="ListParagraph"/>
        <w:numPr>
          <w:ilvl w:val="2"/>
          <w:numId w:val="22"/>
        </w:numPr>
        <w:rPr>
          <w:rFonts w:cs="Times New Roman"/>
        </w:rPr>
      </w:pPr>
      <w:r>
        <w:rPr>
          <w:rFonts w:cs="Times New Roman"/>
        </w:rPr>
        <w:t xml:space="preserve">Aggressive: Use if small details do not matter in the model.  </w:t>
      </w:r>
    </w:p>
    <w:p w14:paraId="50032999" w14:textId="2A7E4FED" w:rsidR="00E4579E" w:rsidRDefault="00E4579E" w:rsidP="001C5251">
      <w:pPr>
        <w:pStyle w:val="ListParagraph"/>
        <w:numPr>
          <w:ilvl w:val="2"/>
          <w:numId w:val="22"/>
        </w:numPr>
        <w:rPr>
          <w:rFonts w:cs="Times New Roman"/>
        </w:rPr>
      </w:pPr>
      <w:r>
        <w:rPr>
          <w:rFonts w:cs="Times New Roman"/>
        </w:rPr>
        <w:t xml:space="preserve">Disabled: Not recommended; creates a noisy point cloud. </w:t>
      </w:r>
    </w:p>
    <w:p w14:paraId="6E491169" w14:textId="6712F532" w:rsidR="006110D5" w:rsidRDefault="006110D5" w:rsidP="00E01FFD"/>
    <w:p w14:paraId="14BF43E3" w14:textId="376D1EE2" w:rsidR="006110D5" w:rsidRDefault="006110D5" w:rsidP="00E01FFD"/>
    <w:p w14:paraId="089C06C7" w14:textId="39AE77D0" w:rsidR="006110D5" w:rsidRDefault="006110D5" w:rsidP="00E01FFD"/>
    <w:p w14:paraId="5F923726" w14:textId="75804A89" w:rsidR="006110D5" w:rsidRDefault="006110D5" w:rsidP="00E01FFD">
      <w:r>
        <w:t xml:space="preserve">The dense point cloud operation fills in all the blank or empty areas in the sparse cloud. </w:t>
      </w:r>
      <w:r>
        <w:rPr>
          <w:noProof/>
        </w:rPr>
        <w:drawing>
          <wp:anchor distT="0" distB="0" distL="114300" distR="114300" simplePos="0" relativeHeight="251665408" behindDoc="0" locked="0" layoutInCell="1" allowOverlap="1" wp14:anchorId="31B2A544" wp14:editId="7FD8A4C2">
            <wp:simplePos x="0" y="0"/>
            <wp:positionH relativeFrom="margin">
              <wp:posOffset>248717</wp:posOffset>
            </wp:positionH>
            <wp:positionV relativeFrom="margin">
              <wp:posOffset>0</wp:posOffset>
            </wp:positionV>
            <wp:extent cx="5434965" cy="364299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enseePointCloud.png"/>
                    <pic:cNvPicPr/>
                  </pic:nvPicPr>
                  <pic:blipFill rotWithShape="1">
                    <a:blip r:embed="rId44">
                      <a:extLst>
                        <a:ext uri="{28A0092B-C50C-407E-A947-70E740481C1C}">
                          <a14:useLocalDpi xmlns:a14="http://schemas.microsoft.com/office/drawing/2010/main" val="0"/>
                        </a:ext>
                      </a:extLst>
                    </a:blip>
                    <a:srcRect r="18646"/>
                    <a:stretch/>
                  </pic:blipFill>
                  <pic:spPr bwMode="auto">
                    <a:xfrm>
                      <a:off x="0" y="0"/>
                      <a:ext cx="5434965" cy="36429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0858AFAF" w14:textId="24561403" w:rsidR="00152C5B" w:rsidRDefault="00152C5B" w:rsidP="001C5251">
      <w:pPr>
        <w:pStyle w:val="Heading2"/>
      </w:pPr>
      <w:r>
        <w:t>Editing the point cloud</w:t>
      </w:r>
    </w:p>
    <w:p w14:paraId="31E81B06" w14:textId="7268A7B4" w:rsidR="00E81EC5" w:rsidRDefault="00867679" w:rsidP="001C5251">
      <w:pPr>
        <w:rPr>
          <w:i/>
        </w:rPr>
      </w:pPr>
      <w:r>
        <w:rPr>
          <w:i/>
          <w:noProof/>
        </w:rPr>
        <w:drawing>
          <wp:anchor distT="0" distB="0" distL="114300" distR="114300" simplePos="0" relativeHeight="251662336" behindDoc="0" locked="0" layoutInCell="1" allowOverlap="1" wp14:anchorId="760F3C32" wp14:editId="3535A5C8">
            <wp:simplePos x="0" y="0"/>
            <wp:positionH relativeFrom="margin">
              <wp:align>center</wp:align>
            </wp:positionH>
            <wp:positionV relativeFrom="margin">
              <wp:posOffset>4817745</wp:posOffset>
            </wp:positionV>
            <wp:extent cx="1017905" cy="32893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lectionTools.png"/>
                    <pic:cNvPicPr/>
                  </pic:nvPicPr>
                  <pic:blipFill rotWithShape="1">
                    <a:blip r:embed="rId45">
                      <a:extLst>
                        <a:ext uri="{28A0092B-C50C-407E-A947-70E740481C1C}">
                          <a14:useLocalDpi xmlns:a14="http://schemas.microsoft.com/office/drawing/2010/main" val="0"/>
                        </a:ext>
                      </a:extLst>
                    </a:blip>
                    <a:srcRect l="7258" t="3340" b="-1"/>
                    <a:stretch/>
                  </pic:blipFill>
                  <pic:spPr bwMode="auto">
                    <a:xfrm>
                      <a:off x="0" y="0"/>
                      <a:ext cx="1017905" cy="32893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E4579E" w:rsidRPr="001C5251">
        <w:rPr>
          <w:i/>
        </w:rPr>
        <w:t>After the dense cloud is created, the points may need to be edited. Some portions of the model may be inaccurate, or just outside of th</w:t>
      </w:r>
      <w:r w:rsidR="00937A9E" w:rsidRPr="001C5251">
        <w:rPr>
          <w:i/>
        </w:rPr>
        <w:t xml:space="preserve">e region of interest. This is an appropriate time to remove these points. </w:t>
      </w:r>
    </w:p>
    <w:p w14:paraId="3061935E" w14:textId="4CA85F9B" w:rsidR="00E81EC5" w:rsidRPr="001C5251" w:rsidRDefault="00E81EC5" w:rsidP="001C5251">
      <w:pPr>
        <w:rPr>
          <w:i/>
        </w:rPr>
      </w:pPr>
    </w:p>
    <w:p w14:paraId="73B27008" w14:textId="30C69E7C" w:rsidR="00937A9E" w:rsidRDefault="00937A9E" w:rsidP="001C5251">
      <w:pPr>
        <w:pStyle w:val="ListParagraph"/>
        <w:numPr>
          <w:ilvl w:val="0"/>
          <w:numId w:val="23"/>
        </w:numPr>
        <w:rPr>
          <w:rFonts w:cs="Times New Roman"/>
        </w:rPr>
      </w:pPr>
      <w:proofErr w:type="spellStart"/>
      <w:r w:rsidRPr="001C5251">
        <w:rPr>
          <w:rFonts w:cs="Times New Roman"/>
        </w:rPr>
        <w:t>Agisoft</w:t>
      </w:r>
      <w:proofErr w:type="spellEnd"/>
      <w:r w:rsidRPr="001C5251">
        <w:rPr>
          <w:rFonts w:cs="Times New Roman"/>
        </w:rPr>
        <w:t xml:space="preserve"> has three selection tools: Rectangle Selection, Circle Selection, and Free-form Selection</w:t>
      </w:r>
      <w:r>
        <w:rPr>
          <w:rFonts w:cs="Times New Roman"/>
        </w:rPr>
        <w:t xml:space="preserve">. </w:t>
      </w:r>
    </w:p>
    <w:p w14:paraId="6B8C3E1F" w14:textId="4BB00881" w:rsidR="00937A9E" w:rsidRDefault="00937A9E" w:rsidP="001C5251">
      <w:pPr>
        <w:pStyle w:val="ListParagraph"/>
        <w:numPr>
          <w:ilvl w:val="0"/>
          <w:numId w:val="23"/>
        </w:numPr>
        <w:rPr>
          <w:rFonts w:cs="Times New Roman"/>
        </w:rPr>
      </w:pPr>
      <w:r>
        <w:rPr>
          <w:rFonts w:cs="Times New Roman"/>
        </w:rPr>
        <w:t xml:space="preserve">Select the areas that need to be removed. </w:t>
      </w:r>
    </w:p>
    <w:p w14:paraId="0CC7C121" w14:textId="0896CC47" w:rsidR="00937A9E" w:rsidRDefault="00937A9E" w:rsidP="001C5251">
      <w:pPr>
        <w:pStyle w:val="ListParagraph"/>
        <w:numPr>
          <w:ilvl w:val="1"/>
          <w:numId w:val="23"/>
        </w:numPr>
        <w:rPr>
          <w:rFonts w:cs="Times New Roman"/>
        </w:rPr>
      </w:pPr>
      <w:r>
        <w:rPr>
          <w:rFonts w:cs="Times New Roman"/>
        </w:rPr>
        <w:t xml:space="preserve">To add to an existing selection, hold the control key. </w:t>
      </w:r>
    </w:p>
    <w:p w14:paraId="59D3B6C4" w14:textId="2EFE5273" w:rsidR="00937A9E" w:rsidRDefault="00937A9E" w:rsidP="001C5251">
      <w:pPr>
        <w:pStyle w:val="ListParagraph"/>
        <w:numPr>
          <w:ilvl w:val="1"/>
          <w:numId w:val="23"/>
        </w:numPr>
        <w:rPr>
          <w:rFonts w:cs="Times New Roman"/>
        </w:rPr>
      </w:pPr>
      <w:r>
        <w:rPr>
          <w:rFonts w:cs="Times New Roman"/>
        </w:rPr>
        <w:t xml:space="preserve">To delete from an existing selection, hold the shift key. </w:t>
      </w:r>
    </w:p>
    <w:p w14:paraId="1F144253" w14:textId="7B29AE9D" w:rsidR="00937A9E" w:rsidRDefault="00937A9E" w:rsidP="001C5251">
      <w:pPr>
        <w:pStyle w:val="Heading2"/>
      </w:pPr>
      <w:r>
        <w:t>Classifying points</w:t>
      </w:r>
    </w:p>
    <w:p w14:paraId="517033F1" w14:textId="5549C177" w:rsidR="00937A9E" w:rsidRDefault="00937A9E" w:rsidP="001C5251">
      <w:pPr>
        <w:rPr>
          <w:i/>
        </w:rPr>
      </w:pPr>
      <w:r>
        <w:rPr>
          <w:i/>
        </w:rPr>
        <w:t>Sometimes it is ne</w:t>
      </w:r>
      <w:r w:rsidR="002736C5">
        <w:rPr>
          <w:i/>
        </w:rPr>
        <w:t>cessary to “classify”</w:t>
      </w:r>
      <w:r>
        <w:rPr>
          <w:i/>
        </w:rPr>
        <w:t xml:space="preserve"> the points in the point cloud into categories like ground points, vegetation points, etc. It is possible to do this in </w:t>
      </w:r>
      <w:proofErr w:type="spellStart"/>
      <w:r>
        <w:rPr>
          <w:i/>
        </w:rPr>
        <w:t>Agisoft</w:t>
      </w:r>
      <w:proofErr w:type="spellEnd"/>
      <w:r>
        <w:rPr>
          <w:i/>
        </w:rPr>
        <w:t xml:space="preserve">; one application may be to delete all vegetation points to just show the ground. This can be done automatically or manually. </w:t>
      </w:r>
    </w:p>
    <w:p w14:paraId="3E9B455C" w14:textId="6BB5395A" w:rsidR="00937A9E" w:rsidRDefault="003F37CA" w:rsidP="001C5251">
      <w:r>
        <w:t xml:space="preserve">Automatic point classification: </w:t>
      </w:r>
    </w:p>
    <w:p w14:paraId="7D08A898" w14:textId="25D06C14" w:rsidR="003F37CA" w:rsidRDefault="002736C5" w:rsidP="001C5251">
      <w:pPr>
        <w:pStyle w:val="ListParagraph"/>
        <w:numPr>
          <w:ilvl w:val="0"/>
          <w:numId w:val="24"/>
        </w:numPr>
        <w:rPr>
          <w:rFonts w:cs="Times New Roman"/>
        </w:rPr>
      </w:pPr>
      <w:r>
        <w:rPr>
          <w:rFonts w:cs="Times New Roman"/>
        </w:rPr>
        <w:t>Go to Tools—</w:t>
      </w:r>
      <w:r w:rsidR="003F37CA" w:rsidRPr="001C5251">
        <w:rPr>
          <w:rFonts w:cs="Times New Roman"/>
        </w:rPr>
        <w:t>Dense Cloud</w:t>
      </w:r>
      <w:r>
        <w:rPr>
          <w:rFonts w:cs="Times New Roman"/>
        </w:rPr>
        <w:t>—</w:t>
      </w:r>
      <w:r w:rsidR="003F37CA" w:rsidRPr="001C5251">
        <w:rPr>
          <w:rFonts w:cs="Times New Roman"/>
        </w:rPr>
        <w:t>Classify Ground Points</w:t>
      </w:r>
      <w:r w:rsidR="003F37CA">
        <w:rPr>
          <w:rFonts w:cs="Times New Roman"/>
        </w:rPr>
        <w:t xml:space="preserve">. </w:t>
      </w:r>
    </w:p>
    <w:p w14:paraId="76D759E4" w14:textId="736E8516" w:rsidR="003F37CA" w:rsidRDefault="003F37CA" w:rsidP="001C5251">
      <w:pPr>
        <w:pStyle w:val="ListParagraph"/>
        <w:numPr>
          <w:ilvl w:val="0"/>
          <w:numId w:val="24"/>
        </w:numPr>
        <w:rPr>
          <w:rFonts w:cs="Times New Roman"/>
        </w:rPr>
      </w:pPr>
      <w:r>
        <w:rPr>
          <w:rFonts w:cs="Times New Roman"/>
        </w:rPr>
        <w:t xml:space="preserve">A dialog box will appear. Use this dialog box to select the source data. </w:t>
      </w:r>
    </w:p>
    <w:p w14:paraId="16E236C4" w14:textId="691A1297" w:rsidR="00E81EC5" w:rsidRDefault="00E81EC5" w:rsidP="00E01FFD"/>
    <w:p w14:paraId="027B3816" w14:textId="5F0D74F1" w:rsidR="00E81EC5" w:rsidRDefault="00E81EC5" w:rsidP="00E01FFD"/>
    <w:p w14:paraId="15877D00" w14:textId="0457DC0B" w:rsidR="00D606F2" w:rsidRDefault="00CC1475" w:rsidP="00E01FFD">
      <w:r>
        <w:rPr>
          <w:noProof/>
        </w:rPr>
        <w:lastRenderedPageBreak/>
        <w:drawing>
          <wp:anchor distT="0" distB="0" distL="114300" distR="114300" simplePos="0" relativeHeight="251645952" behindDoc="0" locked="0" layoutInCell="1" allowOverlap="1" wp14:anchorId="19308EE9" wp14:editId="5F9AF0D0">
            <wp:simplePos x="0" y="0"/>
            <wp:positionH relativeFrom="margin">
              <wp:align>center</wp:align>
            </wp:positionH>
            <wp:positionV relativeFrom="margin">
              <wp:posOffset>-123825</wp:posOffset>
            </wp:positionV>
            <wp:extent cx="2901950" cy="2223770"/>
            <wp:effectExtent l="0" t="0" r="0" b="508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lassifyGround.png"/>
                    <pic:cNvPicPr/>
                  </pic:nvPicPr>
                  <pic:blipFill>
                    <a:blip r:embed="rId46">
                      <a:extLst>
                        <a:ext uri="{28A0092B-C50C-407E-A947-70E740481C1C}">
                          <a14:useLocalDpi xmlns:a14="http://schemas.microsoft.com/office/drawing/2010/main" val="0"/>
                        </a:ext>
                      </a:extLst>
                    </a:blip>
                    <a:stretch>
                      <a:fillRect/>
                    </a:stretch>
                  </pic:blipFill>
                  <pic:spPr>
                    <a:xfrm>
                      <a:off x="0" y="0"/>
                      <a:ext cx="2901950" cy="2223770"/>
                    </a:xfrm>
                    <a:prstGeom prst="rect">
                      <a:avLst/>
                    </a:prstGeom>
                  </pic:spPr>
                </pic:pic>
              </a:graphicData>
            </a:graphic>
            <wp14:sizeRelH relativeFrom="margin">
              <wp14:pctWidth>0</wp14:pctWidth>
            </wp14:sizeRelH>
            <wp14:sizeRelV relativeFrom="margin">
              <wp14:pctHeight>0</wp14:pctHeight>
            </wp14:sizeRelV>
          </wp:anchor>
        </w:drawing>
      </w:r>
    </w:p>
    <w:p w14:paraId="68B095F2" w14:textId="3FE3C139" w:rsidR="00D606F2" w:rsidRDefault="00D606F2" w:rsidP="00E01FFD"/>
    <w:p w14:paraId="59754725" w14:textId="53627CBA" w:rsidR="00D606F2" w:rsidRDefault="00D606F2" w:rsidP="00E01FFD"/>
    <w:p w14:paraId="0337354E" w14:textId="55092EFC" w:rsidR="00D606F2" w:rsidRDefault="00D606F2" w:rsidP="00E01FFD"/>
    <w:p w14:paraId="7804A329" w14:textId="77777777" w:rsidR="00D606F2" w:rsidRDefault="00D606F2" w:rsidP="00E01FFD"/>
    <w:p w14:paraId="0C4A81AC" w14:textId="43670394" w:rsidR="00D606F2" w:rsidRDefault="00D606F2" w:rsidP="00E01FFD"/>
    <w:p w14:paraId="215D675F" w14:textId="71BD1F6B" w:rsidR="00D606F2" w:rsidRDefault="00D606F2" w:rsidP="00E01FFD"/>
    <w:p w14:paraId="4C234F9A" w14:textId="77777777" w:rsidR="00E81EC5" w:rsidRDefault="00E81EC5" w:rsidP="00E01FFD"/>
    <w:p w14:paraId="01B195DA" w14:textId="77777777" w:rsidR="00E81EC5" w:rsidRDefault="00E81EC5" w:rsidP="00E01FFD"/>
    <w:p w14:paraId="17ACF788" w14:textId="0F1CD937" w:rsidR="003F37CA" w:rsidRDefault="003F37CA" w:rsidP="001C5251">
      <w:pPr>
        <w:pStyle w:val="ListParagraph"/>
        <w:numPr>
          <w:ilvl w:val="0"/>
          <w:numId w:val="24"/>
        </w:numPr>
        <w:rPr>
          <w:rFonts w:cs="Times New Roman"/>
        </w:rPr>
      </w:pPr>
      <w:r>
        <w:rPr>
          <w:rFonts w:cs="Times New Roman"/>
        </w:rPr>
        <w:t xml:space="preserve">A few parameters can be set: </w:t>
      </w:r>
    </w:p>
    <w:p w14:paraId="56155060" w14:textId="376697AC" w:rsidR="0083629B" w:rsidRPr="0083629B" w:rsidRDefault="0083629B" w:rsidP="0083629B">
      <w:pPr>
        <w:ind w:left="720"/>
        <w:rPr>
          <w:i/>
        </w:rPr>
      </w:pPr>
      <w:r>
        <w:rPr>
          <w:i/>
        </w:rPr>
        <w:t xml:space="preserve">The default settings are a good place to start (shown above). </w:t>
      </w:r>
    </w:p>
    <w:p w14:paraId="01250DEE" w14:textId="3885C816" w:rsidR="003F37CA" w:rsidRDefault="003F37CA" w:rsidP="001C5251">
      <w:pPr>
        <w:pStyle w:val="ListParagraph"/>
        <w:numPr>
          <w:ilvl w:val="1"/>
          <w:numId w:val="24"/>
        </w:numPr>
        <w:rPr>
          <w:rFonts w:cs="Times New Roman"/>
        </w:rPr>
      </w:pPr>
      <w:r>
        <w:rPr>
          <w:rFonts w:cs="Times New Roman"/>
        </w:rPr>
        <w:t xml:space="preserve">Max angle (deg): </w:t>
      </w:r>
      <w:r w:rsidR="00041282">
        <w:rPr>
          <w:rFonts w:cs="Times New Roman"/>
        </w:rPr>
        <w:t xml:space="preserve">the maximum angle between a point and the points classified as the ground. </w:t>
      </w:r>
    </w:p>
    <w:p w14:paraId="2D26FEA6" w14:textId="4767F9CD" w:rsidR="00041282" w:rsidRDefault="003F37CA" w:rsidP="001C5251">
      <w:pPr>
        <w:pStyle w:val="ListParagraph"/>
        <w:numPr>
          <w:ilvl w:val="1"/>
          <w:numId w:val="24"/>
        </w:numPr>
        <w:rPr>
          <w:rFonts w:cs="Times New Roman"/>
        </w:rPr>
      </w:pPr>
      <w:r>
        <w:rPr>
          <w:rFonts w:cs="Times New Roman"/>
        </w:rPr>
        <w:t>Max distance (m):</w:t>
      </w:r>
      <w:r w:rsidR="00041282">
        <w:rPr>
          <w:rFonts w:cs="Times New Roman"/>
        </w:rPr>
        <w:t xml:space="preserve"> the maximum distance between a point and the points classified as the ground. </w:t>
      </w:r>
    </w:p>
    <w:p w14:paraId="1C71A285" w14:textId="2585AAB4" w:rsidR="003F37CA" w:rsidRPr="00E01FFD" w:rsidRDefault="00041282">
      <w:pPr>
        <w:pStyle w:val="ListParagraph"/>
        <w:numPr>
          <w:ilvl w:val="1"/>
          <w:numId w:val="24"/>
        </w:numPr>
        <w:rPr>
          <w:rFonts w:cs="Times New Roman"/>
        </w:rPr>
      </w:pPr>
      <w:r>
        <w:rPr>
          <w:rFonts w:cs="Times New Roman"/>
        </w:rPr>
        <w:t xml:space="preserve">Cell size (m): </w:t>
      </w:r>
      <w:r w:rsidR="003F37CA">
        <w:rPr>
          <w:rFonts w:cs="Times New Roman"/>
        </w:rPr>
        <w:t xml:space="preserve"> </w:t>
      </w:r>
      <w:r>
        <w:rPr>
          <w:rFonts w:cs="Times New Roman"/>
        </w:rPr>
        <w:t xml:space="preserve">prior to classification, the points are separated into cells to expedite the process. This parameter specifies the size of the cell. </w:t>
      </w:r>
    </w:p>
    <w:p w14:paraId="36075F04" w14:textId="6F65D1E4" w:rsidR="00BE101D" w:rsidRDefault="00BE101D" w:rsidP="0067054B">
      <w:pPr>
        <w:pStyle w:val="Heading1"/>
      </w:pPr>
      <w:r>
        <w:t>VII</w:t>
      </w:r>
      <w:r w:rsidR="00A635D5">
        <w:t>I</w:t>
      </w:r>
      <w:r>
        <w:t xml:space="preserve">. Build </w:t>
      </w:r>
      <w:r w:rsidR="00E54FBF">
        <w:t>M</w:t>
      </w:r>
      <w:r>
        <w:t>esh</w:t>
      </w:r>
    </w:p>
    <w:p w14:paraId="1C94CF00" w14:textId="3D037548" w:rsidR="00B762BA" w:rsidRPr="001C5251" w:rsidRDefault="00B762BA" w:rsidP="001C5251">
      <w:pPr>
        <w:rPr>
          <w:i/>
        </w:rPr>
      </w:pPr>
      <w:r>
        <w:rPr>
          <w:i/>
        </w:rPr>
        <w:t xml:space="preserve">This step is only necessary if a polygonal model is required as a final product; </w:t>
      </w:r>
      <w:proofErr w:type="gramStart"/>
      <w:r>
        <w:rPr>
          <w:i/>
        </w:rPr>
        <w:t>generally</w:t>
      </w:r>
      <w:proofErr w:type="gramEnd"/>
      <w:r>
        <w:rPr>
          <w:i/>
        </w:rPr>
        <w:t xml:space="preserve"> this step is used. </w:t>
      </w:r>
    </w:p>
    <w:p w14:paraId="790CB871" w14:textId="28146E3B" w:rsidR="00B762BA" w:rsidRDefault="00E54FBF" w:rsidP="00BE101D">
      <w:r>
        <w:t>Go to Workflow—</w:t>
      </w:r>
      <w:r w:rsidR="00B762BA">
        <w:t xml:space="preserve">Build Mesh. </w:t>
      </w:r>
      <w:proofErr w:type="gramStart"/>
      <w:r w:rsidR="00B762BA">
        <w:t>A number of</w:t>
      </w:r>
      <w:proofErr w:type="gramEnd"/>
      <w:r w:rsidR="00B762BA">
        <w:t xml:space="preserve"> parameters can be set</w:t>
      </w:r>
      <w:r w:rsidR="000E6603">
        <w:t>:</w:t>
      </w:r>
    </w:p>
    <w:p w14:paraId="39C3DA90" w14:textId="4EF5002C" w:rsidR="000E6603" w:rsidRDefault="0083629B" w:rsidP="00BE101D">
      <w:r>
        <w:rPr>
          <w:noProof/>
        </w:rPr>
        <w:drawing>
          <wp:anchor distT="0" distB="0" distL="114300" distR="114300" simplePos="0" relativeHeight="251648000" behindDoc="0" locked="0" layoutInCell="1" allowOverlap="1" wp14:anchorId="0721E31D" wp14:editId="2E1A42FD">
            <wp:simplePos x="0" y="0"/>
            <wp:positionH relativeFrom="margin">
              <wp:align>center</wp:align>
            </wp:positionH>
            <wp:positionV relativeFrom="margin">
              <wp:posOffset>4892040</wp:posOffset>
            </wp:positionV>
            <wp:extent cx="3159760" cy="2430145"/>
            <wp:effectExtent l="0" t="0" r="2540" b="825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uildMeshMenu.png"/>
                    <pic:cNvPicPr/>
                  </pic:nvPicPr>
                  <pic:blipFill>
                    <a:blip r:embed="rId47">
                      <a:extLst>
                        <a:ext uri="{28A0092B-C50C-407E-A947-70E740481C1C}">
                          <a14:useLocalDpi xmlns:a14="http://schemas.microsoft.com/office/drawing/2010/main" val="0"/>
                        </a:ext>
                      </a:extLst>
                    </a:blip>
                    <a:stretch>
                      <a:fillRect/>
                    </a:stretch>
                  </pic:blipFill>
                  <pic:spPr>
                    <a:xfrm>
                      <a:off x="0" y="0"/>
                      <a:ext cx="3159760" cy="2430145"/>
                    </a:xfrm>
                    <a:prstGeom prst="rect">
                      <a:avLst/>
                    </a:prstGeom>
                  </pic:spPr>
                </pic:pic>
              </a:graphicData>
            </a:graphic>
            <wp14:sizeRelH relativeFrom="margin">
              <wp14:pctWidth>0</wp14:pctWidth>
            </wp14:sizeRelH>
            <wp14:sizeRelV relativeFrom="margin">
              <wp14:pctHeight>0</wp14:pctHeight>
            </wp14:sizeRelV>
          </wp:anchor>
        </w:drawing>
      </w:r>
    </w:p>
    <w:p w14:paraId="29A49B0F" w14:textId="281AA5B6" w:rsidR="000E6603" w:rsidRDefault="000E6603" w:rsidP="00BE101D"/>
    <w:p w14:paraId="2ADD52A3" w14:textId="148F0E17" w:rsidR="000E6603" w:rsidRDefault="000E6603" w:rsidP="00BE101D"/>
    <w:p w14:paraId="3EAE0EFB" w14:textId="77777777" w:rsidR="000E6603" w:rsidRDefault="000E6603" w:rsidP="00BE101D"/>
    <w:p w14:paraId="368180BC" w14:textId="77777777" w:rsidR="000E6603" w:rsidRDefault="000E6603" w:rsidP="00BE101D"/>
    <w:p w14:paraId="7707DE83" w14:textId="77777777" w:rsidR="000E6603" w:rsidRDefault="000E6603" w:rsidP="00BE101D"/>
    <w:p w14:paraId="348BE215" w14:textId="77777777" w:rsidR="000E6603" w:rsidRDefault="000E6603" w:rsidP="00BE101D"/>
    <w:p w14:paraId="07B7F5EF" w14:textId="77777777" w:rsidR="000E6603" w:rsidRDefault="000E6603" w:rsidP="00BE101D"/>
    <w:p w14:paraId="37628693" w14:textId="77777777" w:rsidR="000E6603" w:rsidRDefault="000E6603" w:rsidP="00BE101D"/>
    <w:p w14:paraId="59D18A72" w14:textId="2C66BD7A" w:rsidR="000E6603" w:rsidRDefault="000E6603" w:rsidP="00BE101D"/>
    <w:p w14:paraId="4283BD4E" w14:textId="572C6084" w:rsidR="00B762BA" w:rsidRPr="00C950BF" w:rsidRDefault="00B762BA" w:rsidP="001C5251">
      <w:pPr>
        <w:pStyle w:val="ListParagraph"/>
        <w:numPr>
          <w:ilvl w:val="0"/>
          <w:numId w:val="26"/>
        </w:numPr>
      </w:pPr>
      <w:r w:rsidRPr="001C5251">
        <w:rPr>
          <w:rFonts w:cs="Times New Roman"/>
        </w:rPr>
        <w:t xml:space="preserve">Surface type: </w:t>
      </w:r>
    </w:p>
    <w:p w14:paraId="5B23C7FE" w14:textId="1293FA20" w:rsidR="00B762BA" w:rsidRPr="00C950BF" w:rsidRDefault="00B762BA" w:rsidP="001C5251">
      <w:pPr>
        <w:pStyle w:val="ListParagraph"/>
        <w:numPr>
          <w:ilvl w:val="1"/>
          <w:numId w:val="26"/>
        </w:numPr>
      </w:pPr>
      <w:r w:rsidRPr="001C5251">
        <w:rPr>
          <w:rFonts w:cs="Times New Roman"/>
        </w:rPr>
        <w:t>Arbitrary</w:t>
      </w:r>
      <w:r>
        <w:rPr>
          <w:rFonts w:cs="Times New Roman"/>
        </w:rPr>
        <w:t xml:space="preserve">: </w:t>
      </w:r>
      <w:r w:rsidR="007411A4">
        <w:rPr>
          <w:rFonts w:cs="Times New Roman"/>
        </w:rPr>
        <w:t>U</w:t>
      </w:r>
      <w:r>
        <w:rPr>
          <w:rFonts w:cs="Times New Roman"/>
        </w:rPr>
        <w:t xml:space="preserve">sed for any kind of object; will model complex or oblique surfaces well. </w:t>
      </w:r>
      <w:r w:rsidRPr="001C5251">
        <w:rPr>
          <w:rFonts w:cs="Times New Roman"/>
        </w:rPr>
        <w:t xml:space="preserve"> </w:t>
      </w:r>
    </w:p>
    <w:p w14:paraId="3AC8AFA7" w14:textId="6BB3501C" w:rsidR="00B762BA" w:rsidRPr="00C950BF" w:rsidRDefault="00B762BA" w:rsidP="001C5251">
      <w:pPr>
        <w:pStyle w:val="ListParagraph"/>
        <w:numPr>
          <w:ilvl w:val="1"/>
          <w:numId w:val="26"/>
        </w:numPr>
      </w:pPr>
      <w:r w:rsidRPr="001C5251">
        <w:rPr>
          <w:rFonts w:cs="Times New Roman"/>
        </w:rPr>
        <w:t xml:space="preserve">Height field: </w:t>
      </w:r>
      <w:r w:rsidR="007411A4">
        <w:rPr>
          <w:rFonts w:cs="Times New Roman"/>
        </w:rPr>
        <w:t>F</w:t>
      </w:r>
      <w:r w:rsidRPr="001C5251">
        <w:rPr>
          <w:rFonts w:cs="Times New Roman"/>
        </w:rPr>
        <w:t xml:space="preserve">aster than arbitrary; optimized to model </w:t>
      </w:r>
      <w:r>
        <w:rPr>
          <w:rFonts w:cs="Times New Roman"/>
        </w:rPr>
        <w:t>a surface orthogonal to the reference system Z-axis</w:t>
      </w:r>
      <w:r w:rsidR="00F27C51">
        <w:rPr>
          <w:rFonts w:cs="Times New Roman"/>
        </w:rPr>
        <w:t xml:space="preserve"> (i.e.</w:t>
      </w:r>
      <w:r w:rsidR="007411A4">
        <w:rPr>
          <w:rFonts w:cs="Times New Roman"/>
        </w:rPr>
        <w:t>,</w:t>
      </w:r>
      <w:r w:rsidR="00F27C51">
        <w:rPr>
          <w:rFonts w:cs="Times New Roman"/>
        </w:rPr>
        <w:t xml:space="preserve"> a roughly planar surface)</w:t>
      </w:r>
      <w:r>
        <w:rPr>
          <w:rFonts w:cs="Times New Roman"/>
        </w:rPr>
        <w:t xml:space="preserve">. Ideal for producing </w:t>
      </w:r>
      <w:proofErr w:type="spellStart"/>
      <w:r>
        <w:rPr>
          <w:rFonts w:cs="Times New Roman"/>
        </w:rPr>
        <w:lastRenderedPageBreak/>
        <w:t>DEMs.</w:t>
      </w:r>
      <w:proofErr w:type="spellEnd"/>
      <w:r>
        <w:rPr>
          <w:rFonts w:cs="Times New Roman"/>
        </w:rPr>
        <w:t xml:space="preserve"> </w:t>
      </w:r>
      <w:r w:rsidR="00745351">
        <w:rPr>
          <w:rFonts w:cs="Times New Roman"/>
        </w:rPr>
        <w:t>G</w:t>
      </w:r>
      <w:r w:rsidR="001D463D">
        <w:rPr>
          <w:rFonts w:cs="Times New Roman"/>
        </w:rPr>
        <w:t>enerally recomme</w:t>
      </w:r>
      <w:r w:rsidR="00745351">
        <w:rPr>
          <w:rFonts w:cs="Times New Roman"/>
        </w:rPr>
        <w:t>nded for geologic applications, as most features surveyed will be primarily planar (i.e.</w:t>
      </w:r>
      <w:r w:rsidR="007411A4">
        <w:rPr>
          <w:rFonts w:cs="Times New Roman"/>
        </w:rPr>
        <w:t>,</w:t>
      </w:r>
      <w:r w:rsidR="00745351">
        <w:rPr>
          <w:rFonts w:cs="Times New Roman"/>
        </w:rPr>
        <w:t xml:space="preserve"> an outcrop or topography of a landscape). </w:t>
      </w:r>
    </w:p>
    <w:p w14:paraId="54677870" w14:textId="77777777" w:rsidR="00B762BA" w:rsidRDefault="00B762BA" w:rsidP="001C5251">
      <w:pPr>
        <w:pStyle w:val="ListParagraph"/>
        <w:numPr>
          <w:ilvl w:val="0"/>
          <w:numId w:val="26"/>
        </w:numPr>
      </w:pPr>
      <w:r w:rsidRPr="001C5251">
        <w:rPr>
          <w:rFonts w:cs="Times New Roman"/>
        </w:rPr>
        <w:t xml:space="preserve">Source data: </w:t>
      </w:r>
    </w:p>
    <w:p w14:paraId="0C648590" w14:textId="1EB4793B" w:rsidR="00B762BA" w:rsidRDefault="007411A4" w:rsidP="001C5251">
      <w:pPr>
        <w:pStyle w:val="ListParagraph"/>
        <w:numPr>
          <w:ilvl w:val="1"/>
          <w:numId w:val="26"/>
        </w:numPr>
      </w:pPr>
      <w:r>
        <w:rPr>
          <w:rFonts w:cs="Times New Roman"/>
        </w:rPr>
        <w:t>Dense cloud: D</w:t>
      </w:r>
      <w:r w:rsidR="00B762BA">
        <w:rPr>
          <w:rFonts w:cs="Times New Roman"/>
        </w:rPr>
        <w:t xml:space="preserve">efault option. </w:t>
      </w:r>
    </w:p>
    <w:p w14:paraId="0764AB99" w14:textId="446740BD" w:rsidR="00B762BA" w:rsidRPr="00C950BF" w:rsidRDefault="007411A4" w:rsidP="001C5251">
      <w:pPr>
        <w:pStyle w:val="ListParagraph"/>
        <w:numPr>
          <w:ilvl w:val="1"/>
          <w:numId w:val="26"/>
        </w:numPr>
      </w:pPr>
      <w:r>
        <w:rPr>
          <w:rFonts w:cs="Times New Roman"/>
        </w:rPr>
        <w:t>Sparse cloud: O</w:t>
      </w:r>
      <w:r w:rsidR="00B762BA">
        <w:rPr>
          <w:rFonts w:cs="Times New Roman"/>
        </w:rPr>
        <w:t xml:space="preserve">nly use this option if you build mesh before the dense cloud has been generated. This </w:t>
      </w:r>
      <w:r w:rsidR="0004082F">
        <w:rPr>
          <w:rFonts w:cs="Times New Roman"/>
        </w:rPr>
        <w:t xml:space="preserve">order of steps is only recommended for initial models, not final products for analysis. </w:t>
      </w:r>
    </w:p>
    <w:p w14:paraId="0E66C075" w14:textId="45E850EC" w:rsidR="00B762BA" w:rsidRDefault="00B762BA" w:rsidP="001C5251">
      <w:pPr>
        <w:pStyle w:val="ListParagraph"/>
        <w:numPr>
          <w:ilvl w:val="0"/>
          <w:numId w:val="26"/>
        </w:numPr>
      </w:pPr>
      <w:r w:rsidRPr="001C5251">
        <w:rPr>
          <w:rFonts w:cs="Times New Roman"/>
        </w:rPr>
        <w:t xml:space="preserve">Polygon count: </w:t>
      </w:r>
      <w:r w:rsidR="007411A4">
        <w:rPr>
          <w:rFonts w:cs="Times New Roman"/>
        </w:rPr>
        <w:t>W</w:t>
      </w:r>
      <w:r w:rsidR="0004082F">
        <w:rPr>
          <w:rFonts w:cs="Times New Roman"/>
        </w:rPr>
        <w:t xml:space="preserve">ill decimate the model to the number of polygons listed to next option (high, medium, low). </w:t>
      </w:r>
    </w:p>
    <w:p w14:paraId="46811F8E" w14:textId="1E266376" w:rsidR="0004082F" w:rsidRDefault="002C0D65" w:rsidP="001C5251">
      <w:pPr>
        <w:pStyle w:val="ListParagraph"/>
        <w:numPr>
          <w:ilvl w:val="1"/>
          <w:numId w:val="26"/>
        </w:numPr>
      </w:pPr>
      <w:r>
        <w:rPr>
          <w:rFonts w:cs="Times New Roman"/>
        </w:rPr>
        <w:t>High: R</w:t>
      </w:r>
      <w:r w:rsidR="001D463D">
        <w:rPr>
          <w:rFonts w:cs="Times New Roman"/>
        </w:rPr>
        <w:t xml:space="preserve">ecommended for most datasets; if it takes an excessive amount of time, use medium. </w:t>
      </w:r>
    </w:p>
    <w:p w14:paraId="165B7207" w14:textId="2305E106" w:rsidR="0004082F" w:rsidRDefault="0004082F" w:rsidP="001C5251">
      <w:pPr>
        <w:pStyle w:val="ListParagraph"/>
        <w:numPr>
          <w:ilvl w:val="1"/>
          <w:numId w:val="26"/>
        </w:numPr>
      </w:pPr>
      <w:r>
        <w:rPr>
          <w:rFonts w:cs="Times New Roman"/>
        </w:rPr>
        <w:t xml:space="preserve">Medium </w:t>
      </w:r>
    </w:p>
    <w:p w14:paraId="33966245" w14:textId="177CBC50" w:rsidR="0004082F" w:rsidRDefault="0004082F" w:rsidP="001C5251">
      <w:pPr>
        <w:pStyle w:val="ListParagraph"/>
        <w:numPr>
          <w:ilvl w:val="1"/>
          <w:numId w:val="26"/>
        </w:numPr>
      </w:pPr>
      <w:r>
        <w:rPr>
          <w:rFonts w:cs="Times New Roman"/>
        </w:rPr>
        <w:t xml:space="preserve">Low </w:t>
      </w:r>
    </w:p>
    <w:p w14:paraId="27510C0D" w14:textId="0DB63012" w:rsidR="0004082F" w:rsidRPr="00C950BF" w:rsidRDefault="0004082F" w:rsidP="001C5251">
      <w:pPr>
        <w:pStyle w:val="ListParagraph"/>
        <w:numPr>
          <w:ilvl w:val="1"/>
          <w:numId w:val="26"/>
        </w:numPr>
      </w:pPr>
      <w:r>
        <w:rPr>
          <w:rFonts w:cs="Times New Roman"/>
        </w:rPr>
        <w:t>Zero: no decimation</w:t>
      </w:r>
    </w:p>
    <w:p w14:paraId="1DABB21B" w14:textId="226D20F6" w:rsidR="00B762BA" w:rsidRPr="002C0D65" w:rsidRDefault="00B762BA" w:rsidP="001C5251">
      <w:pPr>
        <w:pStyle w:val="ListParagraph"/>
        <w:numPr>
          <w:ilvl w:val="0"/>
          <w:numId w:val="26"/>
        </w:numPr>
      </w:pPr>
      <w:r w:rsidRPr="001C5251">
        <w:rPr>
          <w:rFonts w:cs="Times New Roman"/>
        </w:rPr>
        <w:t xml:space="preserve">Advanced: </w:t>
      </w:r>
    </w:p>
    <w:p w14:paraId="7602889A" w14:textId="53A1CF2A" w:rsidR="002C0D65" w:rsidRPr="002C0D65" w:rsidRDefault="002C0D65" w:rsidP="002C0D65">
      <w:pPr>
        <w:pStyle w:val="ListParagraph"/>
        <w:numPr>
          <w:ilvl w:val="1"/>
          <w:numId w:val="26"/>
        </w:numPr>
      </w:pPr>
      <w:r w:rsidRPr="007411A4">
        <w:rPr>
          <w:rFonts w:cs="Times New Roman"/>
        </w:rPr>
        <w:t>Interpolation: the degree of the generated surface that will be interpolated</w:t>
      </w:r>
      <w:r>
        <w:t xml:space="preserve">. </w:t>
      </w:r>
    </w:p>
    <w:p w14:paraId="689D6C23" w14:textId="194B21C1" w:rsidR="001D463D" w:rsidRDefault="001D463D" w:rsidP="001C5251">
      <w:pPr>
        <w:pStyle w:val="ListParagraph"/>
        <w:numPr>
          <w:ilvl w:val="2"/>
          <w:numId w:val="26"/>
        </w:numPr>
      </w:pPr>
      <w:r>
        <w:rPr>
          <w:rFonts w:cs="Times New Roman"/>
        </w:rPr>
        <w:t xml:space="preserve">Enabled: </w:t>
      </w:r>
      <w:r w:rsidR="007411A4">
        <w:rPr>
          <w:rFonts w:cs="Times New Roman"/>
        </w:rPr>
        <w:t>D</w:t>
      </w:r>
      <w:r>
        <w:rPr>
          <w:rFonts w:cs="Times New Roman"/>
        </w:rPr>
        <w:t>efault</w:t>
      </w:r>
      <w:r w:rsidR="007411A4">
        <w:rPr>
          <w:rFonts w:cs="Times New Roman"/>
        </w:rPr>
        <w:t>; s</w:t>
      </w:r>
      <w:r>
        <w:rPr>
          <w:rFonts w:cs="Times New Roman"/>
        </w:rPr>
        <w:t>urface areas will be interpolated a certain distance around each point. Holes on the surface will still exist, as the surface will not be interpolated b</w:t>
      </w:r>
      <w:r w:rsidR="002C0D65">
        <w:rPr>
          <w:rFonts w:cs="Times New Roman"/>
        </w:rPr>
        <w:t>eyond the specified distance. R</w:t>
      </w:r>
      <w:r>
        <w:rPr>
          <w:rFonts w:cs="Times New Roman"/>
        </w:rPr>
        <w:t>ecommended</w:t>
      </w:r>
      <w:r w:rsidR="002C0D65">
        <w:rPr>
          <w:rFonts w:cs="Times New Roman"/>
        </w:rPr>
        <w:t xml:space="preserve">. </w:t>
      </w:r>
    </w:p>
    <w:p w14:paraId="3A3C0286" w14:textId="4A5B89A6" w:rsidR="001D463D" w:rsidRDefault="001D463D" w:rsidP="001C5251">
      <w:pPr>
        <w:pStyle w:val="ListParagraph"/>
        <w:numPr>
          <w:ilvl w:val="2"/>
          <w:numId w:val="26"/>
        </w:numPr>
      </w:pPr>
      <w:r>
        <w:rPr>
          <w:rFonts w:cs="Times New Roman"/>
        </w:rPr>
        <w:t xml:space="preserve">Disabled: No interpolation will occur. </w:t>
      </w:r>
    </w:p>
    <w:p w14:paraId="722D5F0D" w14:textId="3259D25B" w:rsidR="002C0D65" w:rsidRPr="002C0D65" w:rsidRDefault="001D463D" w:rsidP="002C0D65">
      <w:pPr>
        <w:pStyle w:val="ListParagraph"/>
        <w:numPr>
          <w:ilvl w:val="2"/>
          <w:numId w:val="26"/>
        </w:numPr>
      </w:pPr>
      <w:r>
        <w:rPr>
          <w:rFonts w:cs="Times New Roman"/>
        </w:rPr>
        <w:t xml:space="preserve">Extrapolated: The surface will be interpolated completely; no holes will exist. </w:t>
      </w:r>
    </w:p>
    <w:p w14:paraId="290B5DBD" w14:textId="725AA01C" w:rsidR="002C0D65" w:rsidRPr="007411A4" w:rsidRDefault="002C0D65" w:rsidP="002C0D65">
      <w:pPr>
        <w:pStyle w:val="ListParagraph"/>
        <w:numPr>
          <w:ilvl w:val="1"/>
          <w:numId w:val="26"/>
        </w:numPr>
        <w:rPr>
          <w:rFonts w:cs="Times New Roman"/>
        </w:rPr>
      </w:pPr>
      <w:r w:rsidRPr="007411A4">
        <w:rPr>
          <w:rFonts w:cs="Times New Roman"/>
        </w:rPr>
        <w:t>Point classes: Choose all unless points were classified after the dense cloud was created. If points were classified and you would like to make a model of just the ground (or just the vegetation)</w:t>
      </w:r>
      <w:r w:rsidR="007411A4">
        <w:rPr>
          <w:rFonts w:cs="Times New Roman"/>
        </w:rPr>
        <w:t>,</w:t>
      </w:r>
      <w:r w:rsidRPr="007411A4">
        <w:rPr>
          <w:rFonts w:cs="Times New Roman"/>
        </w:rPr>
        <w:t xml:space="preserve"> select the appropriate point class. </w:t>
      </w:r>
    </w:p>
    <w:p w14:paraId="22992CB9" w14:textId="1587551B" w:rsidR="00BE101D" w:rsidRDefault="00A635D5" w:rsidP="0067054B">
      <w:pPr>
        <w:pStyle w:val="Heading1"/>
      </w:pPr>
      <w:r>
        <w:t>IX</w:t>
      </w:r>
      <w:r w:rsidR="00BE101D">
        <w:t xml:space="preserve">. Build texture </w:t>
      </w:r>
    </w:p>
    <w:p w14:paraId="4AE9A2D3" w14:textId="6400A0C5" w:rsidR="00065111" w:rsidRDefault="002A7056" w:rsidP="001C5251">
      <w:pPr>
        <w:tabs>
          <w:tab w:val="left" w:pos="0"/>
        </w:tabs>
        <w:rPr>
          <w:i/>
        </w:rPr>
      </w:pPr>
      <w:r>
        <w:rPr>
          <w:i/>
        </w:rPr>
        <w:t>The texture is the color overlay of the point cloud. This step may not be necessary for your project</w:t>
      </w:r>
      <w:r w:rsidR="00065111">
        <w:rPr>
          <w:i/>
        </w:rPr>
        <w:t xml:space="preserve">; if you are only interested in the geometry or topography of the feature of interest, do not complete this step. </w:t>
      </w:r>
    </w:p>
    <w:p w14:paraId="630356C1" w14:textId="014E7ED7" w:rsidR="000E6603" w:rsidRDefault="007B33CB" w:rsidP="001C5251">
      <w:pPr>
        <w:tabs>
          <w:tab w:val="left" w:pos="0"/>
        </w:tabs>
      </w:pPr>
      <w:r>
        <w:t>Go to Workflow—</w:t>
      </w:r>
      <w:r w:rsidR="00065111">
        <w:t xml:space="preserve">Build Texture. </w:t>
      </w:r>
      <w:proofErr w:type="gramStart"/>
      <w:r w:rsidR="00065111">
        <w:t>A n</w:t>
      </w:r>
      <w:r w:rsidR="002058F6">
        <w:t>umber of</w:t>
      </w:r>
      <w:proofErr w:type="gramEnd"/>
      <w:r w:rsidR="002058F6">
        <w:t xml:space="preserve"> parameters may be set:</w:t>
      </w:r>
    </w:p>
    <w:p w14:paraId="1224285F" w14:textId="3B64B999" w:rsidR="000E6603" w:rsidRDefault="002058F6" w:rsidP="001C5251">
      <w:pPr>
        <w:tabs>
          <w:tab w:val="left" w:pos="0"/>
        </w:tabs>
      </w:pPr>
      <w:r>
        <w:rPr>
          <w:noProof/>
        </w:rPr>
        <w:drawing>
          <wp:anchor distT="0" distB="0" distL="114300" distR="114300" simplePos="0" relativeHeight="251650048" behindDoc="0" locked="0" layoutInCell="1" allowOverlap="1" wp14:anchorId="5FB7DFBE" wp14:editId="182AFD17">
            <wp:simplePos x="0" y="0"/>
            <wp:positionH relativeFrom="margin">
              <wp:posOffset>2971800</wp:posOffset>
            </wp:positionH>
            <wp:positionV relativeFrom="margin">
              <wp:posOffset>5829300</wp:posOffset>
            </wp:positionV>
            <wp:extent cx="3138170" cy="2131060"/>
            <wp:effectExtent l="0" t="0" r="11430"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uildTextureMenu.png"/>
                    <pic:cNvPicPr/>
                  </pic:nvPicPr>
                  <pic:blipFill>
                    <a:blip r:embed="rId48">
                      <a:extLst>
                        <a:ext uri="{28A0092B-C50C-407E-A947-70E740481C1C}">
                          <a14:useLocalDpi xmlns:a14="http://schemas.microsoft.com/office/drawing/2010/main" val="0"/>
                        </a:ext>
                      </a:extLst>
                    </a:blip>
                    <a:stretch>
                      <a:fillRect/>
                    </a:stretch>
                  </pic:blipFill>
                  <pic:spPr>
                    <a:xfrm>
                      <a:off x="0" y="0"/>
                      <a:ext cx="3138170" cy="2131060"/>
                    </a:xfrm>
                    <a:prstGeom prst="rect">
                      <a:avLst/>
                    </a:prstGeom>
                  </pic:spPr>
                </pic:pic>
              </a:graphicData>
            </a:graphic>
            <wp14:sizeRelH relativeFrom="margin">
              <wp14:pctWidth>0</wp14:pctWidth>
            </wp14:sizeRelH>
            <wp14:sizeRelV relativeFrom="margin">
              <wp14:pctHeight>0</wp14:pctHeight>
            </wp14:sizeRelV>
          </wp:anchor>
        </w:drawing>
      </w:r>
    </w:p>
    <w:p w14:paraId="2DE9A922" w14:textId="214FD37F" w:rsidR="00065111" w:rsidRPr="00C950BF" w:rsidRDefault="00065111" w:rsidP="001C5251">
      <w:pPr>
        <w:pStyle w:val="ListParagraph"/>
        <w:numPr>
          <w:ilvl w:val="0"/>
          <w:numId w:val="27"/>
        </w:numPr>
        <w:tabs>
          <w:tab w:val="left" w:pos="0"/>
        </w:tabs>
      </w:pPr>
      <w:r w:rsidRPr="001C5251">
        <w:rPr>
          <w:rFonts w:cs="Times New Roman"/>
        </w:rPr>
        <w:t xml:space="preserve">Mapping mode: </w:t>
      </w:r>
      <w:r w:rsidR="006442D9">
        <w:rPr>
          <w:rFonts w:cs="Times New Roman"/>
        </w:rPr>
        <w:t xml:space="preserve">how the texture will be generated </w:t>
      </w:r>
    </w:p>
    <w:p w14:paraId="3FC2A458" w14:textId="45670845" w:rsidR="00065111" w:rsidRPr="00C950BF" w:rsidRDefault="00065111" w:rsidP="001C5251">
      <w:pPr>
        <w:pStyle w:val="ListParagraph"/>
        <w:numPr>
          <w:ilvl w:val="1"/>
          <w:numId w:val="27"/>
        </w:numPr>
        <w:tabs>
          <w:tab w:val="left" w:pos="0"/>
        </w:tabs>
      </w:pPr>
      <w:r w:rsidRPr="001C5251">
        <w:rPr>
          <w:rFonts w:cs="Times New Roman"/>
        </w:rPr>
        <w:t>Generic</w:t>
      </w:r>
      <w:r>
        <w:rPr>
          <w:rFonts w:cs="Times New Roman"/>
        </w:rPr>
        <w:t>:</w:t>
      </w:r>
      <w:r w:rsidRPr="001C5251">
        <w:rPr>
          <w:rFonts w:cs="Times New Roman"/>
        </w:rPr>
        <w:t xml:space="preserve"> </w:t>
      </w:r>
      <w:r>
        <w:rPr>
          <w:rFonts w:cs="Times New Roman"/>
        </w:rPr>
        <w:t xml:space="preserve">Uniform texture with no assumptions about the type of scene; best to use if the below options do not fit the feature of interest. </w:t>
      </w:r>
    </w:p>
    <w:p w14:paraId="25DAD36D" w14:textId="3E9B1424" w:rsidR="00065111" w:rsidRPr="00C950BF" w:rsidRDefault="00065111" w:rsidP="001C5251">
      <w:pPr>
        <w:pStyle w:val="ListParagraph"/>
        <w:numPr>
          <w:ilvl w:val="1"/>
          <w:numId w:val="27"/>
        </w:numPr>
        <w:tabs>
          <w:tab w:val="left" w:pos="0"/>
        </w:tabs>
      </w:pPr>
      <w:r w:rsidRPr="001C5251">
        <w:rPr>
          <w:rFonts w:cs="Times New Roman"/>
        </w:rPr>
        <w:t>Adaptive orthophoto</w:t>
      </w:r>
      <w:r>
        <w:rPr>
          <w:rFonts w:cs="Times New Roman"/>
        </w:rPr>
        <w:t xml:space="preserve">: The feature is assumed to have horizontal and vertical </w:t>
      </w:r>
      <w:proofErr w:type="gramStart"/>
      <w:r>
        <w:rPr>
          <w:rFonts w:cs="Times New Roman"/>
        </w:rPr>
        <w:t>regions</w:t>
      </w:r>
      <w:proofErr w:type="gramEnd"/>
      <w:r>
        <w:rPr>
          <w:rFonts w:cs="Times New Roman"/>
        </w:rPr>
        <w:t xml:space="preserve"> and these are textured separately; best results for </w:t>
      </w:r>
      <w:r>
        <w:rPr>
          <w:rFonts w:cs="Times New Roman"/>
        </w:rPr>
        <w:lastRenderedPageBreak/>
        <w:t xml:space="preserve">arbitrary meshes and features (like cliffs and the ground below) with X and Z oriented surfaces. </w:t>
      </w:r>
    </w:p>
    <w:p w14:paraId="7BE3E864" w14:textId="4BE9FB76" w:rsidR="00065111" w:rsidRPr="00C950BF" w:rsidRDefault="00065111" w:rsidP="001C5251">
      <w:pPr>
        <w:pStyle w:val="ListParagraph"/>
        <w:numPr>
          <w:ilvl w:val="1"/>
          <w:numId w:val="27"/>
        </w:numPr>
        <w:tabs>
          <w:tab w:val="left" w:pos="0"/>
        </w:tabs>
      </w:pPr>
      <w:r w:rsidRPr="001C5251">
        <w:rPr>
          <w:rFonts w:cs="Times New Roman"/>
        </w:rPr>
        <w:t>Orthophoto</w:t>
      </w:r>
      <w:r>
        <w:rPr>
          <w:rFonts w:cs="Times New Roman"/>
        </w:rPr>
        <w:t xml:space="preserve">: the feature is assumed to be primarily horizontal; this is best for horizontal outcrops as the texture is not calculated in the Z or elevation orientation. </w:t>
      </w:r>
    </w:p>
    <w:p w14:paraId="6584EC34" w14:textId="6A1DA1EB" w:rsidR="00065111" w:rsidRPr="00C950BF" w:rsidRDefault="00065111" w:rsidP="001C5251">
      <w:pPr>
        <w:pStyle w:val="ListParagraph"/>
        <w:numPr>
          <w:ilvl w:val="1"/>
          <w:numId w:val="27"/>
        </w:numPr>
        <w:tabs>
          <w:tab w:val="left" w:pos="0"/>
        </w:tabs>
      </w:pPr>
      <w:r w:rsidRPr="001C5251">
        <w:rPr>
          <w:rFonts w:cs="Times New Roman"/>
        </w:rPr>
        <w:t>Spherical</w:t>
      </w:r>
      <w:r>
        <w:rPr>
          <w:rFonts w:cs="Times New Roman"/>
        </w:rPr>
        <w:t>:</w:t>
      </w:r>
      <w:r w:rsidRPr="001C5251">
        <w:rPr>
          <w:rFonts w:cs="Times New Roman"/>
        </w:rPr>
        <w:t xml:space="preserve"> </w:t>
      </w:r>
      <w:r w:rsidR="00F56640">
        <w:rPr>
          <w:rFonts w:cs="Times New Roman"/>
        </w:rPr>
        <w:t>O</w:t>
      </w:r>
      <w:r w:rsidR="006442D9">
        <w:rPr>
          <w:rFonts w:cs="Times New Roman"/>
        </w:rPr>
        <w:t xml:space="preserve">bjects with a spherical form. Usually not used for geoscience applications. </w:t>
      </w:r>
    </w:p>
    <w:p w14:paraId="5949E86F" w14:textId="37A980A6" w:rsidR="00065111" w:rsidRPr="00C950BF" w:rsidRDefault="00065111" w:rsidP="001C5251">
      <w:pPr>
        <w:pStyle w:val="ListParagraph"/>
        <w:numPr>
          <w:ilvl w:val="1"/>
          <w:numId w:val="27"/>
        </w:numPr>
        <w:tabs>
          <w:tab w:val="left" w:pos="0"/>
        </w:tabs>
      </w:pPr>
      <w:r w:rsidRPr="001C5251">
        <w:rPr>
          <w:rFonts w:cs="Times New Roman"/>
        </w:rPr>
        <w:t>Single photo</w:t>
      </w:r>
      <w:r>
        <w:rPr>
          <w:rFonts w:cs="Times New Roman"/>
        </w:rPr>
        <w:t>:</w:t>
      </w:r>
      <w:r w:rsidR="00F56640">
        <w:rPr>
          <w:rFonts w:cs="Times New Roman"/>
        </w:rPr>
        <w:t xml:space="preserve"> S</w:t>
      </w:r>
      <w:r w:rsidR="006442D9">
        <w:rPr>
          <w:rFonts w:cs="Times New Roman"/>
        </w:rPr>
        <w:t xml:space="preserve">elect a single photo from the photoset to base all texture on; this is also rarely used. </w:t>
      </w:r>
      <w:r w:rsidRPr="001C5251">
        <w:rPr>
          <w:rFonts w:cs="Times New Roman"/>
        </w:rPr>
        <w:t xml:space="preserve"> </w:t>
      </w:r>
    </w:p>
    <w:p w14:paraId="17DC784E" w14:textId="741F3B01" w:rsidR="00065111" w:rsidRPr="00C950BF" w:rsidRDefault="00065111" w:rsidP="001C5251">
      <w:pPr>
        <w:pStyle w:val="ListParagraph"/>
        <w:numPr>
          <w:ilvl w:val="1"/>
          <w:numId w:val="27"/>
        </w:numPr>
        <w:tabs>
          <w:tab w:val="left" w:pos="0"/>
        </w:tabs>
      </w:pPr>
      <w:r w:rsidRPr="001C5251">
        <w:rPr>
          <w:rFonts w:cs="Times New Roman"/>
        </w:rPr>
        <w:t xml:space="preserve">Keep </w:t>
      </w:r>
      <w:proofErr w:type="spellStart"/>
      <w:r w:rsidRPr="001C5251">
        <w:rPr>
          <w:rFonts w:cs="Times New Roman"/>
        </w:rPr>
        <w:t>uv</w:t>
      </w:r>
      <w:proofErr w:type="spellEnd"/>
      <w:r>
        <w:rPr>
          <w:rFonts w:cs="Times New Roman"/>
        </w:rPr>
        <w:t>:</w:t>
      </w:r>
      <w:r w:rsidRPr="001C5251">
        <w:rPr>
          <w:rFonts w:cs="Times New Roman"/>
        </w:rPr>
        <w:t xml:space="preserve"> </w:t>
      </w:r>
      <w:r w:rsidR="00F56640">
        <w:rPr>
          <w:rFonts w:cs="Times New Roman"/>
        </w:rPr>
        <w:t>N</w:t>
      </w:r>
      <w:r w:rsidR="006442D9">
        <w:rPr>
          <w:rFonts w:cs="Times New Roman"/>
        </w:rPr>
        <w:t xml:space="preserve">ot recommended. </w:t>
      </w:r>
    </w:p>
    <w:p w14:paraId="1B1004DE" w14:textId="6A1D7A86" w:rsidR="00065111" w:rsidRDefault="00065111" w:rsidP="001C5251">
      <w:pPr>
        <w:pStyle w:val="ListParagraph"/>
        <w:numPr>
          <w:ilvl w:val="0"/>
          <w:numId w:val="27"/>
        </w:numPr>
        <w:tabs>
          <w:tab w:val="left" w:pos="0"/>
        </w:tabs>
      </w:pPr>
      <w:r>
        <w:rPr>
          <w:rFonts w:cs="Times New Roman"/>
        </w:rPr>
        <w:t xml:space="preserve">Blending mode: </w:t>
      </w:r>
      <w:r w:rsidR="006442D9">
        <w:rPr>
          <w:rFonts w:cs="Times New Roman"/>
        </w:rPr>
        <w:t xml:space="preserve">how the pixels from different photos of the same feature will be combined. </w:t>
      </w:r>
    </w:p>
    <w:p w14:paraId="0AC031DB" w14:textId="784DCA30" w:rsidR="00065111" w:rsidRDefault="00065111" w:rsidP="001C5251">
      <w:pPr>
        <w:pStyle w:val="ListParagraph"/>
        <w:numPr>
          <w:ilvl w:val="1"/>
          <w:numId w:val="27"/>
        </w:numPr>
        <w:tabs>
          <w:tab w:val="left" w:pos="0"/>
        </w:tabs>
      </w:pPr>
      <w:r>
        <w:rPr>
          <w:rFonts w:cs="Times New Roman"/>
        </w:rPr>
        <w:t xml:space="preserve">Mosaic: </w:t>
      </w:r>
      <w:r w:rsidR="006442D9">
        <w:rPr>
          <w:rFonts w:cs="Times New Roman"/>
        </w:rPr>
        <w:t xml:space="preserve">default; blends specific pixels from photo with best representation of feature with pixels from other images to avoid seams in the texture. Generally recommended. </w:t>
      </w:r>
    </w:p>
    <w:p w14:paraId="1FB6D3F5" w14:textId="1E6E9DCB" w:rsidR="00065111" w:rsidRDefault="00065111" w:rsidP="001C5251">
      <w:pPr>
        <w:pStyle w:val="ListParagraph"/>
        <w:numPr>
          <w:ilvl w:val="1"/>
          <w:numId w:val="27"/>
        </w:numPr>
        <w:tabs>
          <w:tab w:val="left" w:pos="0"/>
        </w:tabs>
      </w:pPr>
      <w:r>
        <w:rPr>
          <w:rFonts w:cs="Times New Roman"/>
        </w:rPr>
        <w:t xml:space="preserve">Average: </w:t>
      </w:r>
      <w:r w:rsidR="00F56640">
        <w:rPr>
          <w:rFonts w:cs="Times New Roman"/>
        </w:rPr>
        <w:t>A</w:t>
      </w:r>
      <w:r w:rsidR="006442D9">
        <w:rPr>
          <w:rFonts w:cs="Times New Roman"/>
        </w:rPr>
        <w:t xml:space="preserve">verages all pixels from all photos containing that feature. </w:t>
      </w:r>
    </w:p>
    <w:p w14:paraId="1F36A06A" w14:textId="141B8D5D" w:rsidR="00065111" w:rsidRDefault="00065111" w:rsidP="001C5251">
      <w:pPr>
        <w:pStyle w:val="ListParagraph"/>
        <w:numPr>
          <w:ilvl w:val="1"/>
          <w:numId w:val="27"/>
        </w:numPr>
        <w:tabs>
          <w:tab w:val="left" w:pos="0"/>
        </w:tabs>
      </w:pPr>
      <w:r>
        <w:rPr>
          <w:rFonts w:cs="Times New Roman"/>
        </w:rPr>
        <w:t xml:space="preserve">Max intensity: </w:t>
      </w:r>
      <w:r w:rsidR="00F56640">
        <w:rPr>
          <w:rFonts w:cs="Times New Roman"/>
        </w:rPr>
        <w:t>C</w:t>
      </w:r>
      <w:r w:rsidR="006442D9">
        <w:rPr>
          <w:rFonts w:cs="Times New Roman"/>
        </w:rPr>
        <w:t xml:space="preserve">olor is chosen from photograph that has maximum intensity for that pixel. </w:t>
      </w:r>
    </w:p>
    <w:p w14:paraId="49F37EC2" w14:textId="3AED50CE" w:rsidR="00065111" w:rsidRDefault="00065111" w:rsidP="001C5251">
      <w:pPr>
        <w:pStyle w:val="ListParagraph"/>
        <w:numPr>
          <w:ilvl w:val="1"/>
          <w:numId w:val="27"/>
        </w:numPr>
        <w:tabs>
          <w:tab w:val="left" w:pos="0"/>
        </w:tabs>
      </w:pPr>
      <w:r>
        <w:rPr>
          <w:rFonts w:cs="Times New Roman"/>
        </w:rPr>
        <w:t>Min intensity:</w:t>
      </w:r>
      <w:r w:rsidR="006442D9">
        <w:rPr>
          <w:rFonts w:cs="Times New Roman"/>
        </w:rPr>
        <w:t xml:space="preserve"> </w:t>
      </w:r>
      <w:r w:rsidR="00F56640">
        <w:rPr>
          <w:rFonts w:cs="Times New Roman"/>
        </w:rPr>
        <w:t>C</w:t>
      </w:r>
      <w:r w:rsidR="006442D9">
        <w:rPr>
          <w:rFonts w:cs="Times New Roman"/>
        </w:rPr>
        <w:t xml:space="preserve">olor is chosen from photograph that has minimum intensity for that pixel. </w:t>
      </w:r>
      <w:r>
        <w:rPr>
          <w:rFonts w:cs="Times New Roman"/>
        </w:rPr>
        <w:t xml:space="preserve"> </w:t>
      </w:r>
    </w:p>
    <w:p w14:paraId="5C99F3D4" w14:textId="216BA0C2" w:rsidR="00065111" w:rsidRDefault="00065111" w:rsidP="001C5251">
      <w:pPr>
        <w:pStyle w:val="ListParagraph"/>
        <w:numPr>
          <w:ilvl w:val="1"/>
          <w:numId w:val="27"/>
        </w:numPr>
        <w:tabs>
          <w:tab w:val="left" w:pos="0"/>
        </w:tabs>
      </w:pPr>
      <w:r>
        <w:rPr>
          <w:rFonts w:cs="Times New Roman"/>
        </w:rPr>
        <w:t xml:space="preserve">Disabled: </w:t>
      </w:r>
      <w:r w:rsidR="00F56640">
        <w:rPr>
          <w:rFonts w:cs="Times New Roman"/>
        </w:rPr>
        <w:t>N</w:t>
      </w:r>
      <w:r w:rsidR="006442D9">
        <w:rPr>
          <w:rFonts w:cs="Times New Roman"/>
        </w:rPr>
        <w:t xml:space="preserve">ot blended; best photo of each feature is used for the coloration of that point. </w:t>
      </w:r>
    </w:p>
    <w:p w14:paraId="5779ACBD" w14:textId="30B1AE86" w:rsidR="00065111" w:rsidRDefault="00065111" w:rsidP="001C5251">
      <w:pPr>
        <w:pStyle w:val="ListParagraph"/>
        <w:numPr>
          <w:ilvl w:val="0"/>
          <w:numId w:val="27"/>
        </w:numPr>
        <w:tabs>
          <w:tab w:val="left" w:pos="0"/>
        </w:tabs>
      </w:pPr>
      <w:r>
        <w:rPr>
          <w:rFonts w:cs="Times New Roman"/>
        </w:rPr>
        <w:t>Texture size/</w:t>
      </w:r>
      <w:proofErr w:type="gramStart"/>
      <w:r>
        <w:rPr>
          <w:rFonts w:cs="Times New Roman"/>
        </w:rPr>
        <w:t>count:</w:t>
      </w:r>
      <w:proofErr w:type="gramEnd"/>
      <w:r>
        <w:rPr>
          <w:rFonts w:cs="Times New Roman"/>
        </w:rPr>
        <w:t xml:space="preserve"> </w:t>
      </w:r>
      <w:r w:rsidR="006442D9">
        <w:rPr>
          <w:rFonts w:cs="Times New Roman"/>
        </w:rPr>
        <w:t>determines the size in pixels of the resultant texture; the higher the number, the higher the resolution. Use large numbers (</w:t>
      </w:r>
      <w:r w:rsidR="00BC4241">
        <w:rPr>
          <w:rFonts w:cs="Times New Roman"/>
        </w:rPr>
        <w:t>4096</w:t>
      </w:r>
      <w:r w:rsidR="006442D9">
        <w:rPr>
          <w:rFonts w:cs="Times New Roman"/>
        </w:rPr>
        <w:t xml:space="preserve"> x 6, 7, 8) if the texture/orthophoto is the most important feature for your work. </w:t>
      </w:r>
      <w:proofErr w:type="gramStart"/>
      <w:r w:rsidR="006442D9">
        <w:rPr>
          <w:rFonts w:cs="Times New Roman"/>
        </w:rPr>
        <w:t>Otherwise</w:t>
      </w:r>
      <w:proofErr w:type="gramEnd"/>
      <w:r w:rsidR="006442D9">
        <w:rPr>
          <w:rFonts w:cs="Times New Roman"/>
        </w:rPr>
        <w:t xml:space="preserve"> the standard </w:t>
      </w:r>
      <w:r w:rsidR="00BC4241">
        <w:rPr>
          <w:rFonts w:cs="Times New Roman"/>
        </w:rPr>
        <w:t>4086</w:t>
      </w:r>
      <w:r w:rsidR="006442D9">
        <w:rPr>
          <w:rFonts w:cs="Times New Roman"/>
        </w:rPr>
        <w:t xml:space="preserve"> pixels is optimal. </w:t>
      </w:r>
    </w:p>
    <w:p w14:paraId="44157DEB" w14:textId="45C66644" w:rsidR="00065111" w:rsidRDefault="00065111" w:rsidP="001C5251">
      <w:pPr>
        <w:pStyle w:val="ListParagraph"/>
        <w:numPr>
          <w:ilvl w:val="0"/>
          <w:numId w:val="27"/>
        </w:numPr>
        <w:tabs>
          <w:tab w:val="left" w:pos="0"/>
        </w:tabs>
      </w:pPr>
      <w:r>
        <w:rPr>
          <w:rFonts w:cs="Times New Roman"/>
        </w:rPr>
        <w:t xml:space="preserve">Advanced: </w:t>
      </w:r>
    </w:p>
    <w:p w14:paraId="75114C52" w14:textId="2D70DB87" w:rsidR="00B253DC" w:rsidRPr="00C950BF" w:rsidRDefault="00065111">
      <w:pPr>
        <w:pStyle w:val="ListParagraph"/>
        <w:numPr>
          <w:ilvl w:val="1"/>
          <w:numId w:val="27"/>
        </w:numPr>
        <w:tabs>
          <w:tab w:val="left" w:pos="0"/>
        </w:tabs>
      </w:pPr>
      <w:r>
        <w:rPr>
          <w:rFonts w:cs="Times New Roman"/>
        </w:rPr>
        <w:t xml:space="preserve">Enable color correction: </w:t>
      </w:r>
      <w:r w:rsidR="006442D9">
        <w:rPr>
          <w:rFonts w:cs="Times New Roman"/>
        </w:rPr>
        <w:t xml:space="preserve">Use when the photoset has extreme brightness variation. </w:t>
      </w:r>
    </w:p>
    <w:p w14:paraId="5228C9AC" w14:textId="1A9E6E6D" w:rsidR="00E313FB" w:rsidRDefault="00E313FB" w:rsidP="0067054B">
      <w:pPr>
        <w:pStyle w:val="Heading1"/>
      </w:pPr>
      <w:r>
        <w:br w:type="page"/>
      </w:r>
    </w:p>
    <w:p w14:paraId="4AFF10E8" w14:textId="66413F3E" w:rsidR="00867679" w:rsidRDefault="00E313FB" w:rsidP="0067054B">
      <w:pPr>
        <w:pStyle w:val="Heading1"/>
      </w:pPr>
      <w:r>
        <w:rPr>
          <w:noProof/>
        </w:rPr>
        <w:lastRenderedPageBreak/>
        <w:drawing>
          <wp:anchor distT="0" distB="0" distL="114300" distR="114300" simplePos="0" relativeHeight="251664384" behindDoc="0" locked="0" layoutInCell="1" allowOverlap="1" wp14:anchorId="1CA25BDC" wp14:editId="36CB9C6A">
            <wp:simplePos x="0" y="0"/>
            <wp:positionH relativeFrom="margin">
              <wp:posOffset>64135</wp:posOffset>
            </wp:positionH>
            <wp:positionV relativeFrom="margin">
              <wp:posOffset>-144145</wp:posOffset>
            </wp:positionV>
            <wp:extent cx="5943600" cy="4069080"/>
            <wp:effectExtent l="0" t="0" r="0" b="762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eshTexture.png"/>
                    <pic:cNvPicPr/>
                  </pic:nvPicPr>
                  <pic:blipFill>
                    <a:blip r:embed="rId49">
                      <a:extLst>
                        <a:ext uri="{28A0092B-C50C-407E-A947-70E740481C1C}">
                          <a14:useLocalDpi xmlns:a14="http://schemas.microsoft.com/office/drawing/2010/main" val="0"/>
                        </a:ext>
                      </a:extLst>
                    </a:blip>
                    <a:stretch>
                      <a:fillRect/>
                    </a:stretch>
                  </pic:blipFill>
                  <pic:spPr>
                    <a:xfrm>
                      <a:off x="0" y="0"/>
                      <a:ext cx="5943600" cy="4069080"/>
                    </a:xfrm>
                    <a:prstGeom prst="rect">
                      <a:avLst/>
                    </a:prstGeom>
                  </pic:spPr>
                </pic:pic>
              </a:graphicData>
            </a:graphic>
          </wp:anchor>
        </w:drawing>
      </w:r>
    </w:p>
    <w:p w14:paraId="3E847B7D" w14:textId="03D89739" w:rsidR="00F51026" w:rsidRDefault="004F25C8" w:rsidP="0067054B">
      <w:pPr>
        <w:pStyle w:val="Heading1"/>
      </w:pPr>
      <w:r>
        <w:t xml:space="preserve">X. Building </w:t>
      </w:r>
      <w:r w:rsidR="00F51026">
        <w:t xml:space="preserve">products: DEM and </w:t>
      </w:r>
      <w:proofErr w:type="spellStart"/>
      <w:r w:rsidR="00F51026">
        <w:t>Orthomosaic</w:t>
      </w:r>
      <w:proofErr w:type="spellEnd"/>
      <w:r w:rsidR="00F51026">
        <w:t xml:space="preserve"> </w:t>
      </w:r>
    </w:p>
    <w:p w14:paraId="1EB162BD" w14:textId="1AB3D765" w:rsidR="00F51026" w:rsidRDefault="00F51026" w:rsidP="001C5251">
      <w:pPr>
        <w:rPr>
          <w:i/>
        </w:rPr>
      </w:pPr>
      <w:r>
        <w:rPr>
          <w:i/>
        </w:rPr>
        <w:t xml:space="preserve">Note: building a DEM from </w:t>
      </w:r>
      <w:proofErr w:type="spellStart"/>
      <w:r>
        <w:rPr>
          <w:i/>
        </w:rPr>
        <w:t>Agisoft</w:t>
      </w:r>
      <w:proofErr w:type="spellEnd"/>
      <w:r>
        <w:rPr>
          <w:i/>
        </w:rPr>
        <w:t xml:space="preserve"> is only possible if GCPs were used to reference the model. Building an </w:t>
      </w:r>
      <w:proofErr w:type="spellStart"/>
      <w:r>
        <w:rPr>
          <w:i/>
        </w:rPr>
        <w:t>orthomosaic</w:t>
      </w:r>
      <w:proofErr w:type="spellEnd"/>
      <w:r>
        <w:rPr>
          <w:i/>
        </w:rPr>
        <w:t xml:space="preserve"> is only possible</w:t>
      </w:r>
      <w:r w:rsidR="006622EA">
        <w:rPr>
          <w:i/>
        </w:rPr>
        <w:t xml:space="preserve"> if texture was built. </w:t>
      </w:r>
    </w:p>
    <w:p w14:paraId="6F49E017" w14:textId="47961F65" w:rsidR="006622EA" w:rsidRDefault="00E313FB" w:rsidP="001C5251">
      <w:pPr>
        <w:pStyle w:val="Heading2"/>
      </w:pPr>
      <w:r>
        <w:rPr>
          <w:noProof/>
        </w:rPr>
        <w:drawing>
          <wp:anchor distT="0" distB="0" distL="114300" distR="114300" simplePos="0" relativeHeight="251654144" behindDoc="0" locked="0" layoutInCell="1" allowOverlap="1" wp14:anchorId="32C4A9EA" wp14:editId="60EA2C8F">
            <wp:simplePos x="0" y="0"/>
            <wp:positionH relativeFrom="margin">
              <wp:posOffset>2868295</wp:posOffset>
            </wp:positionH>
            <wp:positionV relativeFrom="margin">
              <wp:posOffset>5062220</wp:posOffset>
            </wp:positionV>
            <wp:extent cx="3138170" cy="3106420"/>
            <wp:effectExtent l="0" t="0" r="508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uildDEM.png"/>
                    <pic:cNvPicPr/>
                  </pic:nvPicPr>
                  <pic:blipFill>
                    <a:blip r:embed="rId50">
                      <a:extLst>
                        <a:ext uri="{28A0092B-C50C-407E-A947-70E740481C1C}">
                          <a14:useLocalDpi xmlns:a14="http://schemas.microsoft.com/office/drawing/2010/main" val="0"/>
                        </a:ext>
                      </a:extLst>
                    </a:blip>
                    <a:stretch>
                      <a:fillRect/>
                    </a:stretch>
                  </pic:blipFill>
                  <pic:spPr>
                    <a:xfrm>
                      <a:off x="0" y="0"/>
                      <a:ext cx="3138170" cy="3106420"/>
                    </a:xfrm>
                    <a:prstGeom prst="rect">
                      <a:avLst/>
                    </a:prstGeom>
                  </pic:spPr>
                </pic:pic>
              </a:graphicData>
            </a:graphic>
            <wp14:sizeRelH relativeFrom="margin">
              <wp14:pctWidth>0</wp14:pctWidth>
            </wp14:sizeRelH>
            <wp14:sizeRelV relativeFrom="margin">
              <wp14:pctHeight>0</wp14:pctHeight>
            </wp14:sizeRelV>
          </wp:anchor>
        </w:drawing>
      </w:r>
      <w:r w:rsidR="006622EA">
        <w:t xml:space="preserve">Build DEM </w:t>
      </w:r>
    </w:p>
    <w:p w14:paraId="5A8CDC63" w14:textId="4ADE274A" w:rsidR="00E32339" w:rsidRDefault="00E32339" w:rsidP="00E01FFD"/>
    <w:p w14:paraId="4B7F576D" w14:textId="4A779716" w:rsidR="00E27AA4" w:rsidRDefault="009E5D7E" w:rsidP="006622EA">
      <w:r>
        <w:t>Go to Workflow—</w:t>
      </w:r>
      <w:r w:rsidR="006622EA">
        <w:t>Build DEM. A dialog box will appear. Specify the coordinate system, source data</w:t>
      </w:r>
      <w:r w:rsidR="00327246">
        <w:t xml:space="preserve"> (recommended: dense cloud)</w:t>
      </w:r>
      <w:r w:rsidR="006622EA">
        <w:t>, interpolation</w:t>
      </w:r>
      <w:r w:rsidR="00327246">
        <w:t xml:space="preserve"> (modes same as the build mesh interpolation modes)</w:t>
      </w:r>
      <w:r w:rsidR="006622EA">
        <w:t xml:space="preserve">, and point classes to include. </w:t>
      </w:r>
      <w:r w:rsidR="003B69D7">
        <w:t xml:space="preserve">The coordinate system must be the same as the coordinate system of the GCPs. The coordinate system can be modified when the DEM is exported. </w:t>
      </w:r>
      <w:r w:rsidR="006622EA">
        <w:t xml:space="preserve">You may also choose to </w:t>
      </w:r>
      <w:r>
        <w:t xml:space="preserve">turn </w:t>
      </w:r>
      <w:r w:rsidR="006622EA">
        <w:t>only a certain po</w:t>
      </w:r>
      <w:r w:rsidR="003B69D7">
        <w:t xml:space="preserve">rtion of the point cloud into a DEM. </w:t>
      </w:r>
      <w:r w:rsidR="00FD5DE2">
        <w:t>Product below.</w:t>
      </w:r>
    </w:p>
    <w:p w14:paraId="506852D6" w14:textId="763EDF5E" w:rsidR="006110D5" w:rsidRDefault="006110D5" w:rsidP="006622EA"/>
    <w:p w14:paraId="0CBA42CC" w14:textId="0FE30088" w:rsidR="00FD5DE2" w:rsidRDefault="00FD5DE2" w:rsidP="006622EA"/>
    <w:p w14:paraId="579C3C34" w14:textId="77F1B127" w:rsidR="00FD5DE2" w:rsidRDefault="00FD5DE2" w:rsidP="006622EA"/>
    <w:p w14:paraId="1FBE6E42" w14:textId="01906D85" w:rsidR="00FD5DE2" w:rsidRDefault="00E313FB" w:rsidP="006622EA">
      <w:r>
        <w:rPr>
          <w:noProof/>
        </w:rPr>
        <w:lastRenderedPageBreak/>
        <w:drawing>
          <wp:anchor distT="0" distB="0" distL="114300" distR="114300" simplePos="0" relativeHeight="251660288" behindDoc="0" locked="0" layoutInCell="1" allowOverlap="1" wp14:anchorId="67A9A660" wp14:editId="7BAEEAFB">
            <wp:simplePos x="0" y="0"/>
            <wp:positionH relativeFrom="margin">
              <wp:align>center</wp:align>
            </wp:positionH>
            <wp:positionV relativeFrom="margin">
              <wp:posOffset>-200025</wp:posOffset>
            </wp:positionV>
            <wp:extent cx="4738370" cy="3752850"/>
            <wp:effectExtent l="0" t="0" r="508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EMExample.png"/>
                    <pic:cNvPicPr/>
                  </pic:nvPicPr>
                  <pic:blipFill>
                    <a:blip r:embed="rId51">
                      <a:extLst>
                        <a:ext uri="{28A0092B-C50C-407E-A947-70E740481C1C}">
                          <a14:useLocalDpi xmlns:a14="http://schemas.microsoft.com/office/drawing/2010/main" val="0"/>
                        </a:ext>
                      </a:extLst>
                    </a:blip>
                    <a:stretch>
                      <a:fillRect/>
                    </a:stretch>
                  </pic:blipFill>
                  <pic:spPr>
                    <a:xfrm>
                      <a:off x="0" y="0"/>
                      <a:ext cx="4738370" cy="3752850"/>
                    </a:xfrm>
                    <a:prstGeom prst="rect">
                      <a:avLst/>
                    </a:prstGeom>
                  </pic:spPr>
                </pic:pic>
              </a:graphicData>
            </a:graphic>
            <wp14:sizeRelH relativeFrom="margin">
              <wp14:pctWidth>0</wp14:pctWidth>
            </wp14:sizeRelH>
            <wp14:sizeRelV relativeFrom="margin">
              <wp14:pctHeight>0</wp14:pctHeight>
            </wp14:sizeRelV>
          </wp:anchor>
        </w:drawing>
      </w:r>
    </w:p>
    <w:p w14:paraId="6798ABDF" w14:textId="12EBF7DC" w:rsidR="00FD5DE2" w:rsidRDefault="00FD5DE2" w:rsidP="006622EA"/>
    <w:p w14:paraId="6706784E" w14:textId="0791E2E8" w:rsidR="00FD5DE2" w:rsidRDefault="00FD5DE2" w:rsidP="006622EA"/>
    <w:p w14:paraId="7E42308F" w14:textId="3B29819E" w:rsidR="00FD5DE2" w:rsidRDefault="00FD5DE2" w:rsidP="006622EA"/>
    <w:p w14:paraId="4C4DD130" w14:textId="694F68AE" w:rsidR="00FD5DE2" w:rsidRDefault="00FD5DE2" w:rsidP="006622EA"/>
    <w:p w14:paraId="605F065D" w14:textId="6673A644" w:rsidR="00FD5DE2" w:rsidRDefault="00FD5DE2" w:rsidP="006622EA"/>
    <w:p w14:paraId="3883F527" w14:textId="18913E3D" w:rsidR="00FD5DE2" w:rsidRDefault="00FD5DE2" w:rsidP="006622EA"/>
    <w:p w14:paraId="1A7FA41B" w14:textId="1A9BCBE2" w:rsidR="00CC1475" w:rsidRDefault="00CC1475" w:rsidP="006622EA"/>
    <w:p w14:paraId="01D65B2A" w14:textId="1A2C836D" w:rsidR="00CC1475" w:rsidRDefault="00CC1475" w:rsidP="006622EA"/>
    <w:p w14:paraId="7008875E" w14:textId="77777777" w:rsidR="00E313FB" w:rsidRDefault="00E313FB" w:rsidP="006622EA"/>
    <w:p w14:paraId="23B4316A" w14:textId="77777777" w:rsidR="00E313FB" w:rsidRDefault="00E313FB" w:rsidP="006622EA"/>
    <w:p w14:paraId="52D874E4" w14:textId="77777777" w:rsidR="00E313FB" w:rsidRDefault="00E313FB" w:rsidP="006622EA"/>
    <w:p w14:paraId="5509304F" w14:textId="13074D5B" w:rsidR="00E313FB" w:rsidRDefault="00E313FB" w:rsidP="006622EA"/>
    <w:p w14:paraId="5C8F2C9A" w14:textId="490C606A" w:rsidR="00E313FB" w:rsidRDefault="00E313FB" w:rsidP="006622EA"/>
    <w:p w14:paraId="3B528E09" w14:textId="57EFF0A5" w:rsidR="006622EA" w:rsidRDefault="006622EA" w:rsidP="006622EA"/>
    <w:p w14:paraId="337A7B41" w14:textId="0CC65EA5" w:rsidR="006622EA" w:rsidRDefault="006622EA" w:rsidP="001C5251">
      <w:pPr>
        <w:pStyle w:val="Heading2"/>
      </w:pPr>
      <w:r>
        <w:t xml:space="preserve">Build </w:t>
      </w:r>
      <w:proofErr w:type="spellStart"/>
      <w:proofErr w:type="gramStart"/>
      <w:r>
        <w:t>orthomosaic</w:t>
      </w:r>
      <w:proofErr w:type="spellEnd"/>
      <w:proofErr w:type="gramEnd"/>
    </w:p>
    <w:p w14:paraId="27C2BD07" w14:textId="6F3927D2" w:rsidR="00867679" w:rsidRDefault="00E313FB" w:rsidP="001C5251">
      <w:r>
        <w:rPr>
          <w:noProof/>
        </w:rPr>
        <w:drawing>
          <wp:anchor distT="0" distB="0" distL="114300" distR="114300" simplePos="0" relativeHeight="251657216" behindDoc="0" locked="0" layoutInCell="1" allowOverlap="1" wp14:anchorId="357EBA94" wp14:editId="3BD2E3FA">
            <wp:simplePos x="0" y="0"/>
            <wp:positionH relativeFrom="margin">
              <wp:posOffset>3314700</wp:posOffset>
            </wp:positionH>
            <wp:positionV relativeFrom="margin">
              <wp:posOffset>4343400</wp:posOffset>
            </wp:positionV>
            <wp:extent cx="2743835" cy="3752850"/>
            <wp:effectExtent l="0" t="0" r="0" b="635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uildOrthomosaic.png"/>
                    <pic:cNvPicPr/>
                  </pic:nvPicPr>
                  <pic:blipFill>
                    <a:blip r:embed="rId52">
                      <a:extLst>
                        <a:ext uri="{28A0092B-C50C-407E-A947-70E740481C1C}">
                          <a14:useLocalDpi xmlns:a14="http://schemas.microsoft.com/office/drawing/2010/main" val="0"/>
                        </a:ext>
                      </a:extLst>
                    </a:blip>
                    <a:stretch>
                      <a:fillRect/>
                    </a:stretch>
                  </pic:blipFill>
                  <pic:spPr>
                    <a:xfrm>
                      <a:off x="0" y="0"/>
                      <a:ext cx="2743835" cy="3752850"/>
                    </a:xfrm>
                    <a:prstGeom prst="rect">
                      <a:avLst/>
                    </a:prstGeom>
                  </pic:spPr>
                </pic:pic>
              </a:graphicData>
            </a:graphic>
            <wp14:sizeRelH relativeFrom="margin">
              <wp14:pctWidth>0</wp14:pctWidth>
            </wp14:sizeRelH>
            <wp14:sizeRelV relativeFrom="margin">
              <wp14:pctHeight>0</wp14:pctHeight>
            </wp14:sizeRelV>
          </wp:anchor>
        </w:drawing>
      </w:r>
      <w:r w:rsidR="003B69D7">
        <w:t>Go to Workflow</w:t>
      </w:r>
      <w:r w:rsidR="008B34D7">
        <w:t>—</w:t>
      </w:r>
      <w:r w:rsidR="003B69D7">
        <w:t xml:space="preserve">Build </w:t>
      </w:r>
      <w:proofErr w:type="spellStart"/>
      <w:r w:rsidR="003B69D7">
        <w:t>Orthomosaic</w:t>
      </w:r>
      <w:proofErr w:type="spellEnd"/>
      <w:r w:rsidR="003B69D7">
        <w:t xml:space="preserve">. A dialog box will appear. </w:t>
      </w:r>
      <w:proofErr w:type="gramStart"/>
      <w:r w:rsidR="00801E9B">
        <w:t>A n</w:t>
      </w:r>
      <w:r w:rsidR="001C32F3">
        <w:t>umber of</w:t>
      </w:r>
      <w:proofErr w:type="gramEnd"/>
      <w:r w:rsidR="001C32F3">
        <w:t xml:space="preserve"> parameters may be set:</w:t>
      </w:r>
    </w:p>
    <w:p w14:paraId="78DA3A7B" w14:textId="1EAF4972" w:rsidR="00B253DC" w:rsidRDefault="00B253DC" w:rsidP="001C5251"/>
    <w:p w14:paraId="77FA80A8" w14:textId="35C69B7A" w:rsidR="00801E9B" w:rsidRPr="001C5251" w:rsidRDefault="00801E9B" w:rsidP="001C5251">
      <w:pPr>
        <w:pStyle w:val="ListParagraph"/>
        <w:numPr>
          <w:ilvl w:val="0"/>
          <w:numId w:val="28"/>
        </w:numPr>
        <w:rPr>
          <w:rFonts w:cs="Times New Roman"/>
        </w:rPr>
      </w:pPr>
      <w:r w:rsidRPr="001C5251">
        <w:rPr>
          <w:rFonts w:cs="Times New Roman"/>
        </w:rPr>
        <w:t xml:space="preserve">Surface: the source of the surface for texture overlay </w:t>
      </w:r>
    </w:p>
    <w:p w14:paraId="35CA34C1" w14:textId="335E8DE8" w:rsidR="00867679" w:rsidRDefault="00801E9B" w:rsidP="001C5251">
      <w:pPr>
        <w:pStyle w:val="ListParagraph"/>
        <w:numPr>
          <w:ilvl w:val="1"/>
          <w:numId w:val="28"/>
        </w:numPr>
        <w:rPr>
          <w:rFonts w:cs="Times New Roman"/>
        </w:rPr>
      </w:pPr>
      <w:r w:rsidRPr="001C5251">
        <w:rPr>
          <w:rFonts w:cs="Times New Roman"/>
        </w:rPr>
        <w:t xml:space="preserve">DEM: </w:t>
      </w:r>
      <w:r w:rsidR="00404FEE">
        <w:rPr>
          <w:rFonts w:cs="Times New Roman"/>
        </w:rPr>
        <w:t>B</w:t>
      </w:r>
      <w:r w:rsidRPr="001C5251">
        <w:rPr>
          <w:rFonts w:cs="Times New Roman"/>
        </w:rPr>
        <w:t>est for aerial survey data or other georeferenced data</w:t>
      </w:r>
      <w:r w:rsidR="009D3BCD">
        <w:rPr>
          <w:rFonts w:cs="Times New Roman"/>
        </w:rPr>
        <w:t>.</w:t>
      </w:r>
    </w:p>
    <w:p w14:paraId="22E4DE73" w14:textId="63E54965" w:rsidR="00867679" w:rsidRDefault="00404FEE" w:rsidP="00E16E21">
      <w:pPr>
        <w:pStyle w:val="ListParagraph"/>
        <w:numPr>
          <w:ilvl w:val="1"/>
          <w:numId w:val="28"/>
        </w:numPr>
        <w:rPr>
          <w:rFonts w:cs="Times New Roman"/>
        </w:rPr>
      </w:pPr>
      <w:r>
        <w:rPr>
          <w:rFonts w:cs="Times New Roman"/>
        </w:rPr>
        <w:t>Mesh: B</w:t>
      </w:r>
      <w:r w:rsidR="00867679">
        <w:rPr>
          <w:rFonts w:cs="Times New Roman"/>
        </w:rPr>
        <w:t xml:space="preserve">est for non-georeferenced data. </w:t>
      </w:r>
    </w:p>
    <w:p w14:paraId="68E88F2D" w14:textId="213EA9D0" w:rsidR="00867679" w:rsidRDefault="00867679" w:rsidP="00E16E21">
      <w:pPr>
        <w:pStyle w:val="ListParagraph"/>
        <w:numPr>
          <w:ilvl w:val="0"/>
          <w:numId w:val="28"/>
        </w:numPr>
        <w:rPr>
          <w:rFonts w:cs="Times New Roman"/>
        </w:rPr>
      </w:pPr>
      <w:r>
        <w:rPr>
          <w:rFonts w:cs="Times New Roman"/>
        </w:rPr>
        <w:t xml:space="preserve">Blending mode: how the pixels from different photos of the same feature will be combined. </w:t>
      </w:r>
    </w:p>
    <w:p w14:paraId="1ECC468D" w14:textId="1AD0E046" w:rsidR="00867679" w:rsidRDefault="00867679" w:rsidP="00E16E21">
      <w:pPr>
        <w:pStyle w:val="ListParagraph"/>
        <w:numPr>
          <w:ilvl w:val="1"/>
          <w:numId w:val="28"/>
        </w:numPr>
        <w:rPr>
          <w:rFonts w:cs="Times New Roman"/>
        </w:rPr>
      </w:pPr>
      <w:r>
        <w:rPr>
          <w:rFonts w:cs="Times New Roman"/>
        </w:rPr>
        <w:t xml:space="preserve">Mosaic: </w:t>
      </w:r>
      <w:r w:rsidR="00404FEE">
        <w:rPr>
          <w:rFonts w:cs="Times New Roman"/>
        </w:rPr>
        <w:t>D</w:t>
      </w:r>
      <w:r>
        <w:rPr>
          <w:rFonts w:cs="Times New Roman"/>
        </w:rPr>
        <w:t>efault</w:t>
      </w:r>
      <w:r w:rsidR="00404FEE">
        <w:rPr>
          <w:rFonts w:cs="Times New Roman"/>
        </w:rPr>
        <w:t>;</w:t>
      </w:r>
      <w:r>
        <w:rPr>
          <w:rFonts w:cs="Times New Roman"/>
        </w:rPr>
        <w:t xml:space="preserve"> blends specific pixels from photo with best representation of feature with pixels from other images to avoid seams in the texture. </w:t>
      </w:r>
    </w:p>
    <w:p w14:paraId="01F3B1DF" w14:textId="48359947" w:rsidR="00867679" w:rsidRDefault="00867679" w:rsidP="00E16E21">
      <w:pPr>
        <w:pStyle w:val="ListParagraph"/>
        <w:numPr>
          <w:ilvl w:val="1"/>
          <w:numId w:val="28"/>
        </w:numPr>
        <w:rPr>
          <w:rFonts w:cs="Times New Roman"/>
        </w:rPr>
      </w:pPr>
      <w:r>
        <w:rPr>
          <w:rFonts w:cs="Times New Roman"/>
        </w:rPr>
        <w:t xml:space="preserve">Average: </w:t>
      </w:r>
      <w:r w:rsidR="00404FEE">
        <w:rPr>
          <w:rFonts w:cs="Times New Roman"/>
        </w:rPr>
        <w:t>A</w:t>
      </w:r>
      <w:r>
        <w:rPr>
          <w:rFonts w:cs="Times New Roman"/>
        </w:rPr>
        <w:t>verages all pixels from all photos containing that feature.</w:t>
      </w:r>
    </w:p>
    <w:p w14:paraId="79A7EDEB" w14:textId="685DCFC7" w:rsidR="008F3D0D" w:rsidRDefault="00867679" w:rsidP="00E16E21">
      <w:pPr>
        <w:pStyle w:val="ListParagraph"/>
        <w:numPr>
          <w:ilvl w:val="1"/>
          <w:numId w:val="28"/>
        </w:numPr>
        <w:rPr>
          <w:rFonts w:cs="Times New Roman"/>
        </w:rPr>
      </w:pPr>
      <w:r>
        <w:rPr>
          <w:rFonts w:cs="Times New Roman"/>
        </w:rPr>
        <w:t xml:space="preserve">Disabled: </w:t>
      </w:r>
      <w:r w:rsidR="00404FEE">
        <w:rPr>
          <w:rFonts w:cs="Times New Roman"/>
        </w:rPr>
        <w:t>N</w:t>
      </w:r>
      <w:r w:rsidR="0045433B">
        <w:rPr>
          <w:rFonts w:cs="Times New Roman"/>
        </w:rPr>
        <w:t>ot blended;</w:t>
      </w:r>
      <w:r>
        <w:rPr>
          <w:rFonts w:cs="Times New Roman"/>
        </w:rPr>
        <w:t xml:space="preserve"> best photo of each featu</w:t>
      </w:r>
      <w:r w:rsidR="008F3D0D">
        <w:rPr>
          <w:rFonts w:cs="Times New Roman"/>
        </w:rPr>
        <w:t xml:space="preserve">re is used for the coloration of that point. </w:t>
      </w:r>
    </w:p>
    <w:p w14:paraId="3C1504C8" w14:textId="1324E601" w:rsidR="008F3D0D" w:rsidRDefault="008F3D0D" w:rsidP="00E16E21">
      <w:pPr>
        <w:pStyle w:val="ListParagraph"/>
        <w:numPr>
          <w:ilvl w:val="0"/>
          <w:numId w:val="28"/>
        </w:numPr>
        <w:rPr>
          <w:rFonts w:cs="Times New Roman"/>
        </w:rPr>
      </w:pPr>
      <w:r>
        <w:rPr>
          <w:rFonts w:cs="Times New Roman"/>
        </w:rPr>
        <w:lastRenderedPageBreak/>
        <w:t xml:space="preserve">Enable color correction: use when the photoset has extreme brightness variation. </w:t>
      </w:r>
    </w:p>
    <w:p w14:paraId="339DF0EE" w14:textId="66A9555D" w:rsidR="008F3D0D" w:rsidRDefault="008F3D0D" w:rsidP="00E16E21">
      <w:pPr>
        <w:pStyle w:val="ListParagraph"/>
        <w:numPr>
          <w:ilvl w:val="0"/>
          <w:numId w:val="28"/>
        </w:numPr>
        <w:rPr>
          <w:rFonts w:cs="Times New Roman"/>
        </w:rPr>
      </w:pPr>
      <w:r>
        <w:rPr>
          <w:rFonts w:cs="Times New Roman"/>
        </w:rPr>
        <w:t xml:space="preserve">Pixel size: recommended pixel size based on the ground sampling resolution; do not decrease. However, if needed to reduce file size, you may increase this value. </w:t>
      </w:r>
    </w:p>
    <w:p w14:paraId="6F358699" w14:textId="5BFBE9EB" w:rsidR="00801E9B" w:rsidRPr="00E16E21" w:rsidRDefault="008F3D0D" w:rsidP="00E16E21">
      <w:pPr>
        <w:pStyle w:val="ListParagraph"/>
        <w:numPr>
          <w:ilvl w:val="0"/>
          <w:numId w:val="28"/>
        </w:numPr>
        <w:rPr>
          <w:rFonts w:cs="Times New Roman"/>
        </w:rPr>
      </w:pPr>
      <w:r>
        <w:rPr>
          <w:rFonts w:cs="Times New Roman"/>
        </w:rPr>
        <w:t xml:space="preserve">Max dimension (pix): Maximum dimension for the produced file. </w:t>
      </w:r>
    </w:p>
    <w:p w14:paraId="4BFD2014" w14:textId="655B64D2" w:rsidR="00FD5DE2" w:rsidRPr="00E01FFD" w:rsidRDefault="00FD5DE2" w:rsidP="00E01FFD">
      <w:r>
        <w:t xml:space="preserve">Product below. </w:t>
      </w:r>
    </w:p>
    <w:p w14:paraId="2233E647" w14:textId="1445EA38" w:rsidR="00C80962" w:rsidRDefault="00C80962" w:rsidP="001C5251">
      <w:r>
        <w:t xml:space="preserve">*Note: this will produce an </w:t>
      </w:r>
      <w:proofErr w:type="spellStart"/>
      <w:r>
        <w:t>orthomosaic</w:t>
      </w:r>
      <w:proofErr w:type="spellEnd"/>
      <w:r>
        <w:t xml:space="preserve"> for the whole dataset, not just the data within the bounding box. </w:t>
      </w:r>
      <w:r w:rsidR="00272F84">
        <w:t>Data will need to be dele</w:t>
      </w:r>
      <w:r w:rsidR="004513CA">
        <w:t xml:space="preserve">ted to produce a smaller </w:t>
      </w:r>
      <w:proofErr w:type="spellStart"/>
      <w:r w:rsidR="004513CA">
        <w:t>orthomosaic</w:t>
      </w:r>
      <w:proofErr w:type="spellEnd"/>
      <w:r w:rsidR="004513CA">
        <w:t xml:space="preserve">. </w:t>
      </w:r>
    </w:p>
    <w:p w14:paraId="33CABB9B" w14:textId="7BA66DFE" w:rsidR="00FD5DE2" w:rsidRDefault="00FD5DE2" w:rsidP="001C5251"/>
    <w:p w14:paraId="038BED33" w14:textId="3CF61B17" w:rsidR="00FD5DE2" w:rsidRDefault="001C32F3" w:rsidP="001C5251">
      <w:r>
        <w:rPr>
          <w:noProof/>
        </w:rPr>
        <w:drawing>
          <wp:anchor distT="0" distB="0" distL="114300" distR="114300" simplePos="0" relativeHeight="251668480" behindDoc="0" locked="0" layoutInCell="1" allowOverlap="1" wp14:anchorId="242860C1" wp14:editId="0D3338B4">
            <wp:simplePos x="0" y="0"/>
            <wp:positionH relativeFrom="margin">
              <wp:posOffset>342900</wp:posOffset>
            </wp:positionH>
            <wp:positionV relativeFrom="margin">
              <wp:posOffset>1828800</wp:posOffset>
            </wp:positionV>
            <wp:extent cx="5066030" cy="3829050"/>
            <wp:effectExtent l="0" t="0" r="0" b="6350"/>
            <wp:wrapTight wrapText="bothSides">
              <wp:wrapPolygon edited="0">
                <wp:start x="0" y="0"/>
                <wp:lineTo x="0" y="21493"/>
                <wp:lineTo x="21443" y="21493"/>
                <wp:lineTo x="21443"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rthomosaicExample.png"/>
                    <pic:cNvPicPr/>
                  </pic:nvPicPr>
                  <pic:blipFill rotWithShape="1">
                    <a:blip r:embed="rId53">
                      <a:extLst>
                        <a:ext uri="{28A0092B-C50C-407E-A947-70E740481C1C}">
                          <a14:useLocalDpi xmlns:a14="http://schemas.microsoft.com/office/drawing/2010/main" val="0"/>
                        </a:ext>
                      </a:extLst>
                    </a:blip>
                    <a:srcRect t="12431" b="11996"/>
                    <a:stretch/>
                  </pic:blipFill>
                  <pic:spPr bwMode="auto">
                    <a:xfrm>
                      <a:off x="0" y="0"/>
                      <a:ext cx="5066030" cy="382905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07449BEC" w14:textId="23D6150C" w:rsidR="00FD5DE2" w:rsidRDefault="00FD5DE2" w:rsidP="001C5251"/>
    <w:p w14:paraId="6E1E6BE5" w14:textId="77777777" w:rsidR="00FD5DE2" w:rsidRDefault="00FD5DE2" w:rsidP="001C5251"/>
    <w:p w14:paraId="201E351E" w14:textId="77777777" w:rsidR="00FD5DE2" w:rsidRDefault="00FD5DE2" w:rsidP="001C5251"/>
    <w:p w14:paraId="41E87C5E" w14:textId="77777777" w:rsidR="00FD5DE2" w:rsidRDefault="00FD5DE2" w:rsidP="001C5251"/>
    <w:p w14:paraId="5DC014CE" w14:textId="77777777" w:rsidR="00FD5DE2" w:rsidRDefault="00FD5DE2" w:rsidP="001C5251"/>
    <w:p w14:paraId="36DF8CEF" w14:textId="77777777" w:rsidR="00FD5DE2" w:rsidRDefault="00FD5DE2" w:rsidP="001C5251"/>
    <w:p w14:paraId="2CEB145B" w14:textId="77777777" w:rsidR="00FD5DE2" w:rsidRDefault="00FD5DE2" w:rsidP="001C5251"/>
    <w:p w14:paraId="5178A1A7" w14:textId="77777777" w:rsidR="00FD5DE2" w:rsidRDefault="00FD5DE2" w:rsidP="001C5251"/>
    <w:p w14:paraId="1BDE5F28" w14:textId="6AE70D4C" w:rsidR="00FD5DE2" w:rsidRDefault="00FD5DE2" w:rsidP="001C5251"/>
    <w:p w14:paraId="767FBEE7" w14:textId="530C49B3" w:rsidR="00FD5DE2" w:rsidRDefault="00FD5DE2" w:rsidP="001C5251"/>
    <w:p w14:paraId="340BD5A4" w14:textId="77777777" w:rsidR="00B253DC" w:rsidRPr="0075454C" w:rsidRDefault="00B253DC" w:rsidP="001C5251"/>
    <w:p w14:paraId="5C895F39" w14:textId="272E11D7" w:rsidR="00BE101D" w:rsidRDefault="0045433B" w:rsidP="0067054B">
      <w:pPr>
        <w:pStyle w:val="Heading1"/>
      </w:pPr>
      <w:r>
        <w:t>X</w:t>
      </w:r>
      <w:r w:rsidR="00A635D5">
        <w:t>I</w:t>
      </w:r>
      <w:r>
        <w:t>. Exporting D</w:t>
      </w:r>
      <w:r w:rsidR="00BE101D">
        <w:t xml:space="preserve">ata </w:t>
      </w:r>
    </w:p>
    <w:p w14:paraId="00A5C530" w14:textId="6007D53B" w:rsidR="009829E2" w:rsidRDefault="009829E2" w:rsidP="001C5251">
      <w:pPr>
        <w:pStyle w:val="Heading2"/>
      </w:pPr>
      <w:r>
        <w:t xml:space="preserve">Exporting point clouds </w:t>
      </w:r>
    </w:p>
    <w:p w14:paraId="630BE3A8" w14:textId="1A21DA8E" w:rsidR="004513CA" w:rsidRDefault="004513CA" w:rsidP="001C5251">
      <w:r>
        <w:t xml:space="preserve">Point clouds can be exported in a variety of formats from </w:t>
      </w:r>
      <w:proofErr w:type="spellStart"/>
      <w:r>
        <w:t>Agisoft</w:t>
      </w:r>
      <w:proofErr w:type="spellEnd"/>
      <w:r>
        <w:t xml:space="preserve">: Wavefront OBJ, Stanford PLY, XYZ text file, ASPRS LAS, LAZ, ASTM E57, U3D, </w:t>
      </w:r>
      <w:proofErr w:type="spellStart"/>
      <w:r>
        <w:t>potree</w:t>
      </w:r>
      <w:proofErr w:type="spellEnd"/>
      <w:r>
        <w:t xml:space="preserve">, </w:t>
      </w:r>
      <w:proofErr w:type="spellStart"/>
      <w:r>
        <w:t>Agisoft</w:t>
      </w:r>
      <w:proofErr w:type="spellEnd"/>
      <w:r>
        <w:t xml:space="preserve"> OC3, Topcon CL3 and PDF. Recommended file formats are LAS</w:t>
      </w:r>
      <w:r w:rsidR="00EF1974">
        <w:t>, LAZ,</w:t>
      </w:r>
      <w:r>
        <w:t xml:space="preserve"> and XYZ as they work with </w:t>
      </w:r>
      <w:proofErr w:type="gramStart"/>
      <w:r>
        <w:t>the vast majority of</w:t>
      </w:r>
      <w:proofErr w:type="gramEnd"/>
      <w:r>
        <w:t xml:space="preserve"> point cloud viewing programs and allow for color data to be associated with each point. </w:t>
      </w:r>
    </w:p>
    <w:p w14:paraId="04C97BDB" w14:textId="7D5926D2" w:rsidR="00BE4298" w:rsidRPr="0075454C" w:rsidRDefault="0045433B" w:rsidP="001C5251">
      <w:r>
        <w:t>Go to File—</w:t>
      </w:r>
      <w:r w:rsidR="00BE4298">
        <w:t xml:space="preserve">Export Points. Choose the file type, type of point cloud, and coordinate system. </w:t>
      </w:r>
    </w:p>
    <w:p w14:paraId="0CEBD3FC" w14:textId="530C0216" w:rsidR="009829E2" w:rsidRDefault="009829E2" w:rsidP="001C5251">
      <w:pPr>
        <w:pStyle w:val="Heading2"/>
      </w:pPr>
      <w:r>
        <w:t xml:space="preserve">Exporting DEMs </w:t>
      </w:r>
    </w:p>
    <w:p w14:paraId="44BF68CD" w14:textId="4280EA55" w:rsidR="00D272DF" w:rsidRDefault="0045433B" w:rsidP="001C5251">
      <w:r>
        <w:t>Go to File—</w:t>
      </w:r>
      <w:r w:rsidR="00BE4298">
        <w:t xml:space="preserve">Export </w:t>
      </w:r>
      <w:r>
        <w:t>DEM—</w:t>
      </w:r>
      <w:r w:rsidR="00D272DF">
        <w:t xml:space="preserve">Export </w:t>
      </w:r>
      <w:proofErr w:type="spellStart"/>
      <w:r w:rsidR="00D272DF">
        <w:t>GeoTIFF</w:t>
      </w:r>
      <w:proofErr w:type="spellEnd"/>
      <w:r w:rsidR="00D272DF">
        <w:t xml:space="preserve">/BIL/XYZ. </w:t>
      </w:r>
      <w:proofErr w:type="gramStart"/>
      <w:r w:rsidR="00D272DF">
        <w:t>A number of</w:t>
      </w:r>
      <w:proofErr w:type="gramEnd"/>
      <w:r w:rsidR="00D272DF">
        <w:t xml:space="preserve"> parameters may be set: </w:t>
      </w:r>
    </w:p>
    <w:p w14:paraId="505ACFCE" w14:textId="01131701" w:rsidR="00D272DF" w:rsidRPr="001C5251" w:rsidRDefault="00D272DF" w:rsidP="001C5251">
      <w:pPr>
        <w:pStyle w:val="ListParagraph"/>
        <w:numPr>
          <w:ilvl w:val="0"/>
          <w:numId w:val="31"/>
        </w:numPr>
        <w:rPr>
          <w:rFonts w:cs="Times New Roman"/>
        </w:rPr>
      </w:pPr>
      <w:r w:rsidRPr="001C5251">
        <w:rPr>
          <w:rFonts w:cs="Times New Roman"/>
        </w:rPr>
        <w:lastRenderedPageBreak/>
        <w:t>C</w:t>
      </w:r>
      <w:r w:rsidR="00BE4298" w:rsidRPr="001C5251">
        <w:rPr>
          <w:rFonts w:cs="Times New Roman"/>
        </w:rPr>
        <w:t>oord</w:t>
      </w:r>
      <w:r w:rsidR="006D0101" w:rsidRPr="001C5251">
        <w:rPr>
          <w:rFonts w:cs="Times New Roman"/>
        </w:rPr>
        <w:t>inate sy</w:t>
      </w:r>
      <w:r w:rsidRPr="001C5251">
        <w:rPr>
          <w:rFonts w:cs="Times New Roman"/>
        </w:rPr>
        <w:t xml:space="preserve">stem: </w:t>
      </w:r>
      <w:r w:rsidR="006D0101" w:rsidRPr="001C5251">
        <w:rPr>
          <w:rFonts w:cs="Times New Roman"/>
        </w:rPr>
        <w:t>you may choose a different coordinate system than the o</w:t>
      </w:r>
      <w:r w:rsidRPr="001C5251">
        <w:rPr>
          <w:rFonts w:cs="Times New Roman"/>
        </w:rPr>
        <w:t xml:space="preserve">ne </w:t>
      </w:r>
      <w:r w:rsidR="001C32F3">
        <w:rPr>
          <w:rFonts w:cs="Times New Roman"/>
        </w:rPr>
        <w:t xml:space="preserve">the </w:t>
      </w:r>
      <w:r w:rsidRPr="001C5251">
        <w:rPr>
          <w:rFonts w:cs="Times New Roman"/>
        </w:rPr>
        <w:t>GCPs were recorded in</w:t>
      </w:r>
      <w:r w:rsidR="004160CD">
        <w:rPr>
          <w:rFonts w:cs="Times New Roman"/>
        </w:rPr>
        <w:t xml:space="preserve">; you may also choose to do this conversion in another program. </w:t>
      </w:r>
    </w:p>
    <w:p w14:paraId="108B6999" w14:textId="2C6C6AAE" w:rsidR="00D272DF" w:rsidRPr="001C5251" w:rsidRDefault="00D272DF" w:rsidP="001C5251">
      <w:pPr>
        <w:pStyle w:val="ListParagraph"/>
        <w:numPr>
          <w:ilvl w:val="0"/>
          <w:numId w:val="31"/>
        </w:numPr>
        <w:rPr>
          <w:rFonts w:cs="Times New Roman"/>
        </w:rPr>
      </w:pPr>
      <w:r w:rsidRPr="001C5251">
        <w:rPr>
          <w:rFonts w:cs="Times New Roman"/>
        </w:rPr>
        <w:t xml:space="preserve">Pixel size: </w:t>
      </w:r>
      <w:r w:rsidR="006D0101" w:rsidRPr="001C5251">
        <w:rPr>
          <w:rFonts w:cs="Times New Roman"/>
        </w:rPr>
        <w:t xml:space="preserve">you may adjust pixel size to be smaller </w:t>
      </w:r>
      <w:r w:rsidR="009A4B30">
        <w:rPr>
          <w:rFonts w:cs="Times New Roman"/>
        </w:rPr>
        <w:t xml:space="preserve">than the suggested value </w:t>
      </w:r>
      <w:r w:rsidR="006D0101" w:rsidRPr="001C5251">
        <w:rPr>
          <w:rFonts w:cs="Times New Roman"/>
        </w:rPr>
        <w:t xml:space="preserve">to increase the effective resolution or larger to </w:t>
      </w:r>
      <w:r w:rsidRPr="001C5251">
        <w:rPr>
          <w:rFonts w:cs="Times New Roman"/>
        </w:rPr>
        <w:t>decrease the file size</w:t>
      </w:r>
      <w:r w:rsidR="009A4B30">
        <w:rPr>
          <w:rFonts w:cs="Times New Roman"/>
        </w:rPr>
        <w:t xml:space="preserve">. </w:t>
      </w:r>
    </w:p>
    <w:p w14:paraId="5F4C3AC2" w14:textId="1709416C" w:rsidR="00D272DF" w:rsidRPr="001C5251" w:rsidRDefault="00D272DF" w:rsidP="001C5251">
      <w:pPr>
        <w:pStyle w:val="ListParagraph"/>
        <w:numPr>
          <w:ilvl w:val="0"/>
          <w:numId w:val="31"/>
        </w:numPr>
        <w:rPr>
          <w:rFonts w:cs="Times New Roman"/>
        </w:rPr>
      </w:pPr>
      <w:r w:rsidRPr="001C5251">
        <w:rPr>
          <w:rFonts w:cs="Times New Roman"/>
        </w:rPr>
        <w:t xml:space="preserve">Maximum dimension in pixels </w:t>
      </w:r>
    </w:p>
    <w:p w14:paraId="0A771FBD" w14:textId="7A4F730A" w:rsidR="00D272DF" w:rsidRPr="001C5251" w:rsidRDefault="00D272DF" w:rsidP="001C5251">
      <w:pPr>
        <w:pStyle w:val="ListParagraph"/>
        <w:numPr>
          <w:ilvl w:val="0"/>
          <w:numId w:val="31"/>
        </w:numPr>
        <w:rPr>
          <w:rFonts w:cs="Times New Roman"/>
        </w:rPr>
      </w:pPr>
      <w:r w:rsidRPr="001C5251">
        <w:rPr>
          <w:rFonts w:cs="Times New Roman"/>
        </w:rPr>
        <w:t xml:space="preserve">Split into blocks: useful for extremely large </w:t>
      </w:r>
      <w:proofErr w:type="gramStart"/>
      <w:r w:rsidRPr="001C5251">
        <w:rPr>
          <w:rFonts w:cs="Times New Roman"/>
        </w:rPr>
        <w:t>datasets</w:t>
      </w:r>
      <w:proofErr w:type="gramEnd"/>
      <w:r w:rsidRPr="001C5251">
        <w:rPr>
          <w:rFonts w:cs="Times New Roman"/>
        </w:rPr>
        <w:t xml:space="preserve"> </w:t>
      </w:r>
    </w:p>
    <w:p w14:paraId="562D2268" w14:textId="7DBCC94C" w:rsidR="00D272DF" w:rsidRPr="001C5251" w:rsidRDefault="00D272DF" w:rsidP="001C5251">
      <w:pPr>
        <w:pStyle w:val="ListParagraph"/>
        <w:numPr>
          <w:ilvl w:val="0"/>
          <w:numId w:val="31"/>
        </w:numPr>
        <w:rPr>
          <w:rFonts w:cs="Times New Roman"/>
        </w:rPr>
      </w:pPr>
      <w:r w:rsidRPr="001C5251">
        <w:rPr>
          <w:rFonts w:cs="Times New Roman"/>
        </w:rPr>
        <w:t xml:space="preserve">No-data value: -9999 if the file is going to ArcGIS, </w:t>
      </w:r>
      <w:proofErr w:type="spellStart"/>
      <w:r w:rsidRPr="001C5251">
        <w:rPr>
          <w:rFonts w:cs="Times New Roman"/>
        </w:rPr>
        <w:t>NaN</w:t>
      </w:r>
      <w:proofErr w:type="spellEnd"/>
      <w:r w:rsidRPr="001C5251">
        <w:rPr>
          <w:rFonts w:cs="Times New Roman"/>
        </w:rPr>
        <w:t xml:space="preserve"> is useful for MATLAB. Base this value on the application you use for post-processing. </w:t>
      </w:r>
    </w:p>
    <w:p w14:paraId="2FB2E9B6" w14:textId="141ECCAF" w:rsidR="00D272DF" w:rsidRPr="001C5251" w:rsidRDefault="00D272DF" w:rsidP="001C5251">
      <w:pPr>
        <w:pStyle w:val="ListParagraph"/>
        <w:numPr>
          <w:ilvl w:val="0"/>
          <w:numId w:val="31"/>
        </w:numPr>
        <w:rPr>
          <w:rFonts w:cs="Times New Roman"/>
        </w:rPr>
      </w:pPr>
      <w:r w:rsidRPr="001C5251">
        <w:rPr>
          <w:rFonts w:cs="Times New Roman"/>
        </w:rPr>
        <w:t xml:space="preserve">Region: you may set boundaries for what is included in the export </w:t>
      </w:r>
    </w:p>
    <w:p w14:paraId="07BCAB1A" w14:textId="1130A0BE" w:rsidR="00B011ED" w:rsidRPr="00B011ED" w:rsidRDefault="00D272DF" w:rsidP="00B011ED">
      <w:pPr>
        <w:pStyle w:val="ListParagraph"/>
        <w:numPr>
          <w:ilvl w:val="0"/>
          <w:numId w:val="31"/>
        </w:numPr>
        <w:spacing w:after="120"/>
        <w:ind w:left="418"/>
        <w:rPr>
          <w:rFonts w:cs="Times New Roman"/>
        </w:rPr>
      </w:pPr>
      <w:r w:rsidRPr="001C5251">
        <w:rPr>
          <w:rFonts w:cs="Times New Roman"/>
        </w:rPr>
        <w:t xml:space="preserve">Write KML/Write World: georeferencing information; not needed if </w:t>
      </w:r>
      <w:proofErr w:type="spellStart"/>
      <w:r w:rsidRPr="001C5251">
        <w:rPr>
          <w:rFonts w:cs="Times New Roman"/>
        </w:rPr>
        <w:t>GeoTIFF</w:t>
      </w:r>
      <w:proofErr w:type="spellEnd"/>
      <w:r w:rsidRPr="001C5251">
        <w:rPr>
          <w:rFonts w:cs="Times New Roman"/>
        </w:rPr>
        <w:t xml:space="preserve"> is the file format. Write KML only works for WGS84 because that is the coordinate system Google Earth supports. </w:t>
      </w:r>
    </w:p>
    <w:p w14:paraId="722BB771" w14:textId="383A788F" w:rsidR="009829E2" w:rsidRDefault="006622EA" w:rsidP="00B011ED">
      <w:pPr>
        <w:pStyle w:val="Heading2"/>
      </w:pPr>
      <w:r>
        <w:t xml:space="preserve">Exporting </w:t>
      </w:r>
      <w:proofErr w:type="spellStart"/>
      <w:r>
        <w:t>orthomosaic</w:t>
      </w:r>
      <w:proofErr w:type="spellEnd"/>
    </w:p>
    <w:p w14:paraId="362FC6D7" w14:textId="2534AE9C" w:rsidR="00955999" w:rsidRDefault="00D23426" w:rsidP="001C5251">
      <w:r>
        <w:t>Go to File—Export DEM—</w:t>
      </w:r>
      <w:r w:rsidR="001D2427">
        <w:t xml:space="preserve">Export JPEG/TIFF/PNG. </w:t>
      </w:r>
    </w:p>
    <w:p w14:paraId="5E2F9E29" w14:textId="5A892136" w:rsidR="001D2427" w:rsidRPr="001C5251" w:rsidRDefault="001D2427" w:rsidP="001C5251">
      <w:pPr>
        <w:pStyle w:val="ListParagraph"/>
        <w:numPr>
          <w:ilvl w:val="0"/>
          <w:numId w:val="32"/>
        </w:numPr>
        <w:rPr>
          <w:rFonts w:cs="Times New Roman"/>
        </w:rPr>
      </w:pPr>
      <w:r w:rsidRPr="001C5251">
        <w:rPr>
          <w:rFonts w:cs="Times New Roman"/>
        </w:rPr>
        <w:t xml:space="preserve">Coordinate system: you may choose a different coordinate system than the one GCPs were recorded </w:t>
      </w:r>
      <w:proofErr w:type="gramStart"/>
      <w:r w:rsidRPr="001C5251">
        <w:rPr>
          <w:rFonts w:cs="Times New Roman"/>
        </w:rPr>
        <w:t>in</w:t>
      </w:r>
      <w:proofErr w:type="gramEnd"/>
      <w:r w:rsidRPr="001C5251">
        <w:rPr>
          <w:rFonts w:cs="Times New Roman"/>
        </w:rPr>
        <w:t xml:space="preserve"> </w:t>
      </w:r>
    </w:p>
    <w:p w14:paraId="19EAAA04" w14:textId="6A7162E5" w:rsidR="001D2427" w:rsidRPr="001C5251" w:rsidRDefault="001D2427" w:rsidP="001C5251">
      <w:pPr>
        <w:pStyle w:val="ListParagraph"/>
        <w:numPr>
          <w:ilvl w:val="0"/>
          <w:numId w:val="32"/>
        </w:numPr>
        <w:rPr>
          <w:rFonts w:cs="Times New Roman"/>
        </w:rPr>
      </w:pPr>
      <w:r w:rsidRPr="001C5251">
        <w:rPr>
          <w:rFonts w:cs="Times New Roman"/>
        </w:rPr>
        <w:t xml:space="preserve">Pixel size: keep pixel size at the recommended pixel size or greater. </w:t>
      </w:r>
    </w:p>
    <w:p w14:paraId="1AEBEA59" w14:textId="38B164D2" w:rsidR="001D2427" w:rsidRPr="001C5251" w:rsidRDefault="001D2427" w:rsidP="001C5251">
      <w:pPr>
        <w:pStyle w:val="ListParagraph"/>
        <w:numPr>
          <w:ilvl w:val="0"/>
          <w:numId w:val="32"/>
        </w:numPr>
        <w:rPr>
          <w:rFonts w:cs="Times New Roman"/>
        </w:rPr>
      </w:pPr>
      <w:r w:rsidRPr="001C5251">
        <w:rPr>
          <w:rFonts w:cs="Times New Roman"/>
        </w:rPr>
        <w:t xml:space="preserve">Split into blocks: useful for extremely large </w:t>
      </w:r>
      <w:proofErr w:type="gramStart"/>
      <w:r w:rsidRPr="001C5251">
        <w:rPr>
          <w:rFonts w:cs="Times New Roman"/>
        </w:rPr>
        <w:t>datasets</w:t>
      </w:r>
      <w:proofErr w:type="gramEnd"/>
      <w:r w:rsidRPr="001C5251">
        <w:rPr>
          <w:rFonts w:cs="Times New Roman"/>
        </w:rPr>
        <w:t xml:space="preserve"> </w:t>
      </w:r>
    </w:p>
    <w:p w14:paraId="40F957FD" w14:textId="2A00D82E" w:rsidR="001D2427" w:rsidRPr="001C5251" w:rsidRDefault="001D2427" w:rsidP="001C5251">
      <w:pPr>
        <w:pStyle w:val="ListParagraph"/>
        <w:numPr>
          <w:ilvl w:val="0"/>
          <w:numId w:val="32"/>
        </w:numPr>
        <w:rPr>
          <w:rFonts w:cs="Times New Roman"/>
        </w:rPr>
      </w:pPr>
      <w:r w:rsidRPr="001C5251">
        <w:rPr>
          <w:rFonts w:cs="Times New Roman"/>
        </w:rPr>
        <w:t xml:space="preserve">Region: you may set boundaries for what is included in the export. </w:t>
      </w:r>
    </w:p>
    <w:p w14:paraId="6B6FBF44" w14:textId="4BC28AE9" w:rsidR="001D2427" w:rsidRPr="001C5251" w:rsidRDefault="001D2427" w:rsidP="001C5251">
      <w:pPr>
        <w:pStyle w:val="ListParagraph"/>
        <w:numPr>
          <w:ilvl w:val="0"/>
          <w:numId w:val="32"/>
        </w:numPr>
        <w:rPr>
          <w:rFonts w:cs="Times New Roman"/>
        </w:rPr>
      </w:pPr>
      <w:r w:rsidRPr="001C5251">
        <w:rPr>
          <w:rFonts w:cs="Times New Roman"/>
        </w:rPr>
        <w:t xml:space="preserve">Compression: specify the compression needed. The exported file will be very large, so it may be necessary to use an iterative process to adjust the compression for your post-processing needs. </w:t>
      </w:r>
    </w:p>
    <w:p w14:paraId="0157E0DE" w14:textId="42883815" w:rsidR="001D2427" w:rsidRPr="0075454C" w:rsidRDefault="001D2427" w:rsidP="001C5251">
      <w:pPr>
        <w:ind w:left="360"/>
      </w:pPr>
    </w:p>
    <w:p w14:paraId="39C06DEB" w14:textId="77777777" w:rsidR="0077463E" w:rsidRDefault="0077463E" w:rsidP="001C5251">
      <w:pPr>
        <w:pStyle w:val="Heading2"/>
      </w:pPr>
      <w:r>
        <w:br w:type="page"/>
      </w:r>
    </w:p>
    <w:p w14:paraId="5505EFDC" w14:textId="34D6481F" w:rsidR="004513CA" w:rsidRDefault="004513CA" w:rsidP="001C5251">
      <w:pPr>
        <w:pStyle w:val="Heading2"/>
      </w:pPr>
      <w:r>
        <w:lastRenderedPageBreak/>
        <w:t xml:space="preserve">Exporting other data </w:t>
      </w:r>
    </w:p>
    <w:p w14:paraId="0705F34E" w14:textId="1B99957F" w:rsidR="00C8680E" w:rsidRDefault="0077463E" w:rsidP="00E01FFD">
      <w:r>
        <w:rPr>
          <w:noProof/>
        </w:rPr>
        <w:drawing>
          <wp:anchor distT="0" distB="0" distL="114300" distR="114300" simplePos="0" relativeHeight="251641856" behindDoc="0" locked="0" layoutInCell="1" allowOverlap="1" wp14:anchorId="7BC17A36" wp14:editId="3A5F28F6">
            <wp:simplePos x="0" y="0"/>
            <wp:positionH relativeFrom="margin">
              <wp:align>center</wp:align>
            </wp:positionH>
            <wp:positionV relativeFrom="margin">
              <wp:posOffset>264795</wp:posOffset>
            </wp:positionV>
            <wp:extent cx="2562225" cy="2830830"/>
            <wp:effectExtent l="0" t="0" r="9525" b="762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xportMenu.png"/>
                    <pic:cNvPicPr/>
                  </pic:nvPicPr>
                  <pic:blipFill>
                    <a:blip r:embed="rId54">
                      <a:extLst>
                        <a:ext uri="{28A0092B-C50C-407E-A947-70E740481C1C}">
                          <a14:useLocalDpi xmlns:a14="http://schemas.microsoft.com/office/drawing/2010/main" val="0"/>
                        </a:ext>
                      </a:extLst>
                    </a:blip>
                    <a:stretch>
                      <a:fillRect/>
                    </a:stretch>
                  </pic:blipFill>
                  <pic:spPr>
                    <a:xfrm>
                      <a:off x="0" y="0"/>
                      <a:ext cx="2562225" cy="2830830"/>
                    </a:xfrm>
                    <a:prstGeom prst="rect">
                      <a:avLst/>
                    </a:prstGeom>
                  </pic:spPr>
                </pic:pic>
              </a:graphicData>
            </a:graphic>
            <wp14:sizeRelH relativeFrom="margin">
              <wp14:pctWidth>0</wp14:pctWidth>
            </wp14:sizeRelH>
            <wp14:sizeRelV relativeFrom="margin">
              <wp14:pctHeight>0</wp14:pctHeight>
            </wp14:sizeRelV>
          </wp:anchor>
        </w:drawing>
      </w:r>
    </w:p>
    <w:p w14:paraId="0A539922" w14:textId="76D57015" w:rsidR="00C8680E" w:rsidRDefault="00C8680E" w:rsidP="00E01FFD"/>
    <w:p w14:paraId="44265DC1" w14:textId="1FAF6E31" w:rsidR="00C8680E" w:rsidRDefault="00C8680E" w:rsidP="00E01FFD"/>
    <w:p w14:paraId="0EE79BFE" w14:textId="04638F45" w:rsidR="00C8680E" w:rsidRDefault="00C8680E" w:rsidP="00E01FFD"/>
    <w:p w14:paraId="665821CF" w14:textId="005F5B04" w:rsidR="00C8680E" w:rsidRDefault="00C8680E" w:rsidP="00E01FFD"/>
    <w:p w14:paraId="5E15E76D" w14:textId="0A29CD5F" w:rsidR="00C8680E" w:rsidRDefault="00C8680E" w:rsidP="00E01FFD"/>
    <w:p w14:paraId="095C29A7" w14:textId="77777777" w:rsidR="00C8680E" w:rsidRDefault="00C8680E" w:rsidP="00E01FFD"/>
    <w:p w14:paraId="6870BA8C" w14:textId="77777777" w:rsidR="00C8680E" w:rsidRDefault="00C8680E" w:rsidP="00E01FFD"/>
    <w:p w14:paraId="5C31FC0B" w14:textId="7EA7E1ED" w:rsidR="00C8680E" w:rsidRDefault="00C8680E" w:rsidP="00E01FFD"/>
    <w:p w14:paraId="049F28E9" w14:textId="77777777" w:rsidR="00C8680E" w:rsidRDefault="00C8680E" w:rsidP="00E01FFD"/>
    <w:p w14:paraId="2FB6921C" w14:textId="77777777" w:rsidR="00C8680E" w:rsidRDefault="00C8680E" w:rsidP="00E01FFD"/>
    <w:p w14:paraId="0A0FF69F" w14:textId="0F845721" w:rsidR="00C8680E" w:rsidRPr="00E01FFD" w:rsidRDefault="00C8680E" w:rsidP="00E01FFD"/>
    <w:p w14:paraId="5D83562E" w14:textId="711B54A3" w:rsidR="007F62C2" w:rsidRDefault="004513CA" w:rsidP="001C5251">
      <w:r>
        <w:t xml:space="preserve">It is possible to export </w:t>
      </w:r>
      <w:r w:rsidR="006237D2">
        <w:t xml:space="preserve">the files shown above in the export menu. It is also possible to export </w:t>
      </w:r>
      <w:r>
        <w:t>tie points</w:t>
      </w:r>
      <w:r w:rsidR="00682701">
        <w:t xml:space="preserve"> (points in the sparse cloud)</w:t>
      </w:r>
      <w:r>
        <w:t>, 3D models, tiled models (to reduce file sizes), NDVI (normalized difference vegetation index) data</w:t>
      </w:r>
      <w:r w:rsidR="00D23426">
        <w:t>,</w:t>
      </w:r>
      <w:r w:rsidR="006237D2">
        <w:t xml:space="preserve"> and </w:t>
      </w:r>
      <w:r>
        <w:t>depth maps</w:t>
      </w:r>
      <w:r w:rsidR="006237D2">
        <w:t xml:space="preserve"> from the </w:t>
      </w:r>
    </w:p>
    <w:p w14:paraId="6FBC1540" w14:textId="3AD2F584" w:rsidR="007F62C2" w:rsidRDefault="007F62C2" w:rsidP="001C5251">
      <w:r>
        <w:t xml:space="preserve">A useful export is the 3D model in Adobe PDF; this creates a 3D PDF viewable in Adobe Acrobat. The file is low resolution, but you may rotate the model and zoom in and out within the PDF. </w:t>
      </w:r>
    </w:p>
    <w:p w14:paraId="3FB9DAFF" w14:textId="105FA3B4" w:rsidR="00A7003A" w:rsidRDefault="00A7003A" w:rsidP="001C5251">
      <w:pPr>
        <w:pStyle w:val="Heading2"/>
      </w:pPr>
      <w:r>
        <w:t xml:space="preserve">Report generation </w:t>
      </w:r>
    </w:p>
    <w:p w14:paraId="7A28A0A1" w14:textId="77777777" w:rsidR="00A7003A" w:rsidRDefault="00A7003A" w:rsidP="001C5251">
      <w:proofErr w:type="spellStart"/>
      <w:r>
        <w:t>Agisoft</w:t>
      </w:r>
      <w:proofErr w:type="spellEnd"/>
      <w:r>
        <w:t xml:space="preserve"> has the option to generate a report about the project processing. This report contains sections on: </w:t>
      </w:r>
    </w:p>
    <w:p w14:paraId="1CEFADC5" w14:textId="77777777" w:rsidR="00A7003A" w:rsidRPr="001C5251" w:rsidRDefault="00A7003A" w:rsidP="001C5251">
      <w:pPr>
        <w:pStyle w:val="ListParagraph"/>
        <w:numPr>
          <w:ilvl w:val="0"/>
          <w:numId w:val="29"/>
        </w:numPr>
        <w:rPr>
          <w:rFonts w:cs="Times New Roman"/>
        </w:rPr>
      </w:pPr>
      <w:r w:rsidRPr="001C5251">
        <w:rPr>
          <w:rFonts w:cs="Times New Roman"/>
        </w:rPr>
        <w:t xml:space="preserve">the </w:t>
      </w:r>
      <w:proofErr w:type="spellStart"/>
      <w:r w:rsidRPr="001C5251">
        <w:rPr>
          <w:rFonts w:cs="Times New Roman"/>
        </w:rPr>
        <w:t>orthomosaic</w:t>
      </w:r>
      <w:proofErr w:type="spellEnd"/>
      <w:r w:rsidRPr="001C5251">
        <w:rPr>
          <w:rFonts w:cs="Times New Roman"/>
        </w:rPr>
        <w:t xml:space="preserve"> sketch</w:t>
      </w:r>
    </w:p>
    <w:p w14:paraId="10F08763" w14:textId="77777777" w:rsidR="00A7003A" w:rsidRPr="001C5251" w:rsidRDefault="00A7003A" w:rsidP="001C5251">
      <w:pPr>
        <w:pStyle w:val="ListParagraph"/>
        <w:numPr>
          <w:ilvl w:val="0"/>
          <w:numId w:val="29"/>
        </w:numPr>
        <w:rPr>
          <w:rFonts w:cs="Times New Roman"/>
        </w:rPr>
      </w:pPr>
      <w:r w:rsidRPr="001C5251">
        <w:rPr>
          <w:rFonts w:cs="Times New Roman"/>
        </w:rPr>
        <w:t xml:space="preserve">survey data </w:t>
      </w:r>
    </w:p>
    <w:p w14:paraId="31DD0FD4" w14:textId="77777777" w:rsidR="00A7003A" w:rsidRPr="001C5251" w:rsidRDefault="00A7003A" w:rsidP="001C5251">
      <w:pPr>
        <w:pStyle w:val="ListParagraph"/>
        <w:numPr>
          <w:ilvl w:val="1"/>
          <w:numId w:val="29"/>
        </w:numPr>
        <w:rPr>
          <w:rFonts w:cs="Times New Roman"/>
        </w:rPr>
      </w:pPr>
      <w:r w:rsidRPr="001C5251">
        <w:rPr>
          <w:rFonts w:cs="Times New Roman"/>
        </w:rPr>
        <w:t>number of images</w:t>
      </w:r>
    </w:p>
    <w:p w14:paraId="71CB79DD" w14:textId="77777777" w:rsidR="00A7003A" w:rsidRPr="001C5251" w:rsidRDefault="00A7003A" w:rsidP="001C5251">
      <w:pPr>
        <w:pStyle w:val="ListParagraph"/>
        <w:numPr>
          <w:ilvl w:val="1"/>
          <w:numId w:val="29"/>
        </w:numPr>
        <w:rPr>
          <w:rFonts w:cs="Times New Roman"/>
        </w:rPr>
      </w:pPr>
      <w:r w:rsidRPr="001C5251">
        <w:rPr>
          <w:rFonts w:cs="Times New Roman"/>
        </w:rPr>
        <w:t>number of aligned images</w:t>
      </w:r>
    </w:p>
    <w:p w14:paraId="139ECB13" w14:textId="77777777" w:rsidR="00A7003A" w:rsidRPr="001C5251" w:rsidRDefault="00A7003A" w:rsidP="001C5251">
      <w:pPr>
        <w:pStyle w:val="ListParagraph"/>
        <w:numPr>
          <w:ilvl w:val="1"/>
          <w:numId w:val="29"/>
        </w:numPr>
        <w:rPr>
          <w:rFonts w:cs="Times New Roman"/>
        </w:rPr>
      </w:pPr>
      <w:r w:rsidRPr="001C5251">
        <w:rPr>
          <w:rFonts w:cs="Times New Roman"/>
        </w:rPr>
        <w:t>flying altitude</w:t>
      </w:r>
    </w:p>
    <w:p w14:paraId="5318F4F1" w14:textId="77777777" w:rsidR="00A7003A" w:rsidRPr="001C5251" w:rsidRDefault="00A7003A" w:rsidP="001C5251">
      <w:pPr>
        <w:pStyle w:val="ListParagraph"/>
        <w:numPr>
          <w:ilvl w:val="1"/>
          <w:numId w:val="29"/>
        </w:numPr>
        <w:rPr>
          <w:rFonts w:cs="Times New Roman"/>
        </w:rPr>
      </w:pPr>
      <w:r w:rsidRPr="001C5251">
        <w:rPr>
          <w:rFonts w:cs="Times New Roman"/>
        </w:rPr>
        <w:t>tie points [points in the sparse cloud]</w:t>
      </w:r>
    </w:p>
    <w:p w14:paraId="34C750F5" w14:textId="77777777" w:rsidR="00A7003A" w:rsidRPr="001C5251" w:rsidRDefault="00A7003A" w:rsidP="001C5251">
      <w:pPr>
        <w:pStyle w:val="ListParagraph"/>
        <w:numPr>
          <w:ilvl w:val="1"/>
          <w:numId w:val="29"/>
        </w:numPr>
        <w:rPr>
          <w:rFonts w:cs="Times New Roman"/>
        </w:rPr>
      </w:pPr>
      <w:r w:rsidRPr="001C5251">
        <w:rPr>
          <w:rFonts w:cs="Times New Roman"/>
        </w:rPr>
        <w:t>ground resolution</w:t>
      </w:r>
    </w:p>
    <w:p w14:paraId="707B2B8F" w14:textId="77777777" w:rsidR="00A7003A" w:rsidRPr="001C5251" w:rsidRDefault="00A7003A" w:rsidP="001C5251">
      <w:pPr>
        <w:pStyle w:val="ListParagraph"/>
        <w:numPr>
          <w:ilvl w:val="1"/>
          <w:numId w:val="29"/>
        </w:numPr>
        <w:rPr>
          <w:rFonts w:cs="Times New Roman"/>
        </w:rPr>
      </w:pPr>
      <w:r w:rsidRPr="001C5251">
        <w:rPr>
          <w:rFonts w:cs="Times New Roman"/>
        </w:rPr>
        <w:t>coverage area</w:t>
      </w:r>
    </w:p>
    <w:p w14:paraId="0FEB9FA7" w14:textId="77777777" w:rsidR="00A7003A" w:rsidRPr="001C5251" w:rsidRDefault="00A7003A" w:rsidP="001C5251">
      <w:pPr>
        <w:pStyle w:val="ListParagraph"/>
        <w:numPr>
          <w:ilvl w:val="1"/>
          <w:numId w:val="29"/>
        </w:numPr>
        <w:rPr>
          <w:rFonts w:cs="Times New Roman"/>
        </w:rPr>
      </w:pPr>
      <w:r w:rsidRPr="001C5251">
        <w:rPr>
          <w:rFonts w:cs="Times New Roman"/>
        </w:rPr>
        <w:t xml:space="preserve">overlap </w:t>
      </w:r>
      <w:proofErr w:type="gramStart"/>
      <w:r w:rsidRPr="001C5251">
        <w:rPr>
          <w:rFonts w:cs="Times New Roman"/>
        </w:rPr>
        <w:t>statistics</w:t>
      </w:r>
      <w:proofErr w:type="gramEnd"/>
    </w:p>
    <w:p w14:paraId="6AC7DC69" w14:textId="5D588F93" w:rsidR="00A7003A" w:rsidRDefault="00A7003A" w:rsidP="001C5251">
      <w:pPr>
        <w:pStyle w:val="ListParagraph"/>
        <w:numPr>
          <w:ilvl w:val="0"/>
          <w:numId w:val="29"/>
        </w:numPr>
        <w:rPr>
          <w:rFonts w:cs="Times New Roman"/>
        </w:rPr>
      </w:pPr>
      <w:r w:rsidRPr="001C5251">
        <w:rPr>
          <w:rFonts w:cs="Times New Roman"/>
        </w:rPr>
        <w:t xml:space="preserve">camera calibration results </w:t>
      </w:r>
    </w:p>
    <w:p w14:paraId="107B8E0C" w14:textId="77777777" w:rsidR="00A7003A" w:rsidRDefault="00A7003A" w:rsidP="001C5251">
      <w:pPr>
        <w:pStyle w:val="ListParagraph"/>
        <w:numPr>
          <w:ilvl w:val="0"/>
          <w:numId w:val="29"/>
        </w:numPr>
        <w:rPr>
          <w:rFonts w:cs="Times New Roman"/>
        </w:rPr>
      </w:pPr>
      <w:r>
        <w:rPr>
          <w:rFonts w:cs="Times New Roman"/>
        </w:rPr>
        <w:t>camera locations error</w:t>
      </w:r>
    </w:p>
    <w:p w14:paraId="2F9F75E0" w14:textId="77777777" w:rsidR="00A7003A" w:rsidRDefault="00A7003A" w:rsidP="001C5251">
      <w:pPr>
        <w:pStyle w:val="ListParagraph"/>
        <w:numPr>
          <w:ilvl w:val="1"/>
          <w:numId w:val="29"/>
        </w:numPr>
        <w:rPr>
          <w:rFonts w:cs="Times New Roman"/>
        </w:rPr>
      </w:pPr>
      <w:r>
        <w:rPr>
          <w:rFonts w:cs="Times New Roman"/>
        </w:rPr>
        <w:t xml:space="preserve">X, Y, XY, and Z error </w:t>
      </w:r>
    </w:p>
    <w:p w14:paraId="23ED8CAA" w14:textId="77777777" w:rsidR="00A7003A" w:rsidRDefault="00A7003A" w:rsidP="001C5251">
      <w:pPr>
        <w:pStyle w:val="ListParagraph"/>
        <w:numPr>
          <w:ilvl w:val="1"/>
          <w:numId w:val="29"/>
        </w:numPr>
        <w:rPr>
          <w:rFonts w:cs="Times New Roman"/>
        </w:rPr>
      </w:pPr>
      <w:r>
        <w:rPr>
          <w:rFonts w:cs="Times New Roman"/>
        </w:rPr>
        <w:t>Total error</w:t>
      </w:r>
    </w:p>
    <w:p w14:paraId="2988E64D" w14:textId="5892DA5A" w:rsidR="00A7003A" w:rsidRDefault="00A7003A" w:rsidP="001C5251">
      <w:pPr>
        <w:pStyle w:val="ListParagraph"/>
        <w:numPr>
          <w:ilvl w:val="1"/>
          <w:numId w:val="29"/>
        </w:numPr>
        <w:rPr>
          <w:rFonts w:cs="Times New Roman"/>
        </w:rPr>
      </w:pPr>
      <w:r>
        <w:rPr>
          <w:rFonts w:cs="Times New Roman"/>
        </w:rPr>
        <w:t xml:space="preserve">Input and estimated XYZ positions for </w:t>
      </w:r>
      <w:r w:rsidR="005E6AEA">
        <w:rPr>
          <w:rFonts w:cs="Times New Roman"/>
        </w:rPr>
        <w:t xml:space="preserve">all locations </w:t>
      </w:r>
      <w:r>
        <w:rPr>
          <w:rFonts w:cs="Times New Roman"/>
        </w:rPr>
        <w:t xml:space="preserve"> </w:t>
      </w:r>
    </w:p>
    <w:p w14:paraId="749B0DD2" w14:textId="77777777" w:rsidR="00A7003A" w:rsidRDefault="00A7003A" w:rsidP="001C5251">
      <w:pPr>
        <w:pStyle w:val="ListParagraph"/>
        <w:numPr>
          <w:ilvl w:val="0"/>
          <w:numId w:val="29"/>
        </w:numPr>
        <w:rPr>
          <w:rFonts w:cs="Times New Roman"/>
        </w:rPr>
      </w:pPr>
      <w:r>
        <w:rPr>
          <w:rFonts w:cs="Times New Roman"/>
        </w:rPr>
        <w:t>ground control points</w:t>
      </w:r>
    </w:p>
    <w:p w14:paraId="4B009C74" w14:textId="77777777" w:rsidR="00A7003A" w:rsidRDefault="00A7003A" w:rsidP="001C5251">
      <w:pPr>
        <w:pStyle w:val="ListParagraph"/>
        <w:numPr>
          <w:ilvl w:val="1"/>
          <w:numId w:val="29"/>
        </w:numPr>
        <w:rPr>
          <w:rFonts w:cs="Times New Roman"/>
        </w:rPr>
      </w:pPr>
      <w:r>
        <w:rPr>
          <w:rFonts w:cs="Times New Roman"/>
        </w:rPr>
        <w:t xml:space="preserve">XY and Z error </w:t>
      </w:r>
    </w:p>
    <w:p w14:paraId="2EBE4107" w14:textId="77777777" w:rsidR="00A7003A" w:rsidRDefault="00A7003A" w:rsidP="001C5251">
      <w:pPr>
        <w:pStyle w:val="ListParagraph"/>
        <w:numPr>
          <w:ilvl w:val="1"/>
          <w:numId w:val="29"/>
        </w:numPr>
        <w:rPr>
          <w:rFonts w:cs="Times New Roman"/>
        </w:rPr>
      </w:pPr>
      <w:r>
        <w:rPr>
          <w:rFonts w:cs="Times New Roman"/>
        </w:rPr>
        <w:t xml:space="preserve">Error (root mean square error for XYZ) </w:t>
      </w:r>
    </w:p>
    <w:p w14:paraId="43EC6C27" w14:textId="77777777" w:rsidR="00A7003A" w:rsidRDefault="00A7003A" w:rsidP="001C5251">
      <w:pPr>
        <w:pStyle w:val="ListParagraph"/>
        <w:numPr>
          <w:ilvl w:val="1"/>
          <w:numId w:val="29"/>
        </w:numPr>
        <w:rPr>
          <w:rFonts w:cs="Times New Roman"/>
        </w:rPr>
      </w:pPr>
      <w:r>
        <w:rPr>
          <w:rFonts w:cs="Times New Roman"/>
        </w:rPr>
        <w:lastRenderedPageBreak/>
        <w:t xml:space="preserve">Projections </w:t>
      </w:r>
    </w:p>
    <w:p w14:paraId="03F7E108" w14:textId="1FF4E17F" w:rsidR="00A7003A" w:rsidRDefault="00A7003A" w:rsidP="001C5251">
      <w:pPr>
        <w:pStyle w:val="ListParagraph"/>
        <w:numPr>
          <w:ilvl w:val="1"/>
          <w:numId w:val="29"/>
        </w:numPr>
        <w:rPr>
          <w:rFonts w:cs="Times New Roman"/>
        </w:rPr>
      </w:pPr>
      <w:r>
        <w:rPr>
          <w:rFonts w:cs="Times New Roman"/>
        </w:rPr>
        <w:t xml:space="preserve">Total error  </w:t>
      </w:r>
    </w:p>
    <w:p w14:paraId="7D9B51AD" w14:textId="71610786" w:rsidR="00A7003A" w:rsidRDefault="00A7003A" w:rsidP="001C5251">
      <w:pPr>
        <w:pStyle w:val="ListParagraph"/>
        <w:numPr>
          <w:ilvl w:val="0"/>
          <w:numId w:val="29"/>
        </w:numPr>
        <w:rPr>
          <w:rFonts w:cs="Times New Roman"/>
        </w:rPr>
      </w:pPr>
      <w:r>
        <w:rPr>
          <w:rFonts w:cs="Times New Roman"/>
        </w:rPr>
        <w:t xml:space="preserve">DEM </w:t>
      </w:r>
    </w:p>
    <w:p w14:paraId="5EFE06CA" w14:textId="7387DA70" w:rsidR="00A7003A" w:rsidRDefault="00A7003A" w:rsidP="001C5251">
      <w:pPr>
        <w:pStyle w:val="ListParagraph"/>
        <w:numPr>
          <w:ilvl w:val="1"/>
          <w:numId w:val="29"/>
        </w:numPr>
        <w:rPr>
          <w:rFonts w:cs="Times New Roman"/>
        </w:rPr>
      </w:pPr>
      <w:r>
        <w:rPr>
          <w:rFonts w:cs="Times New Roman"/>
        </w:rPr>
        <w:t xml:space="preserve">Resolution </w:t>
      </w:r>
    </w:p>
    <w:p w14:paraId="4B5AC016" w14:textId="29EC984A" w:rsidR="00A7003A" w:rsidRDefault="00A7003A" w:rsidP="001C5251">
      <w:pPr>
        <w:pStyle w:val="ListParagraph"/>
        <w:numPr>
          <w:ilvl w:val="1"/>
          <w:numId w:val="29"/>
        </w:numPr>
        <w:rPr>
          <w:rFonts w:cs="Times New Roman"/>
        </w:rPr>
      </w:pPr>
      <w:r>
        <w:rPr>
          <w:rFonts w:cs="Times New Roman"/>
        </w:rPr>
        <w:t xml:space="preserve">Point density </w:t>
      </w:r>
    </w:p>
    <w:p w14:paraId="754EF6DA" w14:textId="7A3F070A" w:rsidR="00A7003A" w:rsidRDefault="00A7003A" w:rsidP="001C5251">
      <w:pPr>
        <w:pStyle w:val="ListParagraph"/>
        <w:numPr>
          <w:ilvl w:val="0"/>
          <w:numId w:val="29"/>
        </w:numPr>
        <w:rPr>
          <w:rFonts w:cs="Times New Roman"/>
        </w:rPr>
      </w:pPr>
      <w:r>
        <w:rPr>
          <w:rFonts w:cs="Times New Roman"/>
        </w:rPr>
        <w:t xml:space="preserve">Processing parameters </w:t>
      </w:r>
    </w:p>
    <w:p w14:paraId="1E8E1A6C" w14:textId="3B13008D" w:rsidR="005E6AEA" w:rsidRDefault="005E6AEA" w:rsidP="001C5251">
      <w:pPr>
        <w:pStyle w:val="ListParagraph"/>
        <w:numPr>
          <w:ilvl w:val="1"/>
          <w:numId w:val="29"/>
        </w:numPr>
        <w:rPr>
          <w:rFonts w:cs="Times New Roman"/>
        </w:rPr>
      </w:pPr>
      <w:r>
        <w:rPr>
          <w:rFonts w:cs="Times New Roman"/>
        </w:rPr>
        <w:t>Input parameters for each step</w:t>
      </w:r>
    </w:p>
    <w:p w14:paraId="2FE3391E" w14:textId="44F5800E" w:rsidR="005E6AEA" w:rsidRPr="001C5251" w:rsidRDefault="005E6AEA" w:rsidP="001C5251">
      <w:pPr>
        <w:pStyle w:val="ListParagraph"/>
        <w:numPr>
          <w:ilvl w:val="1"/>
          <w:numId w:val="29"/>
        </w:numPr>
        <w:rPr>
          <w:rFonts w:cs="Times New Roman"/>
        </w:rPr>
      </w:pPr>
      <w:r>
        <w:rPr>
          <w:rFonts w:cs="Times New Roman"/>
        </w:rPr>
        <w:t xml:space="preserve">Processing time </w:t>
      </w:r>
    </w:p>
    <w:p w14:paraId="6F083E5E" w14:textId="2D6F3E6C" w:rsidR="003F6A3A" w:rsidRDefault="009829E2" w:rsidP="0067054B">
      <w:pPr>
        <w:pStyle w:val="Heading1"/>
      </w:pPr>
      <w:r>
        <w:t>X</w:t>
      </w:r>
      <w:r w:rsidR="00F51026">
        <w:t>I</w:t>
      </w:r>
      <w:r w:rsidR="00A635D5">
        <w:t>I</w:t>
      </w:r>
      <w:r>
        <w:t xml:space="preserve">. </w:t>
      </w:r>
      <w:r w:rsidR="00A4627D">
        <w:t xml:space="preserve">Beyond the </w:t>
      </w:r>
      <w:r w:rsidR="00D23426">
        <w:t>B</w:t>
      </w:r>
      <w:r w:rsidR="00A4627D">
        <w:t xml:space="preserve">asics: </w:t>
      </w:r>
      <w:r w:rsidR="00D23426">
        <w:t>A</w:t>
      </w:r>
      <w:r w:rsidR="00A4627D">
        <w:t xml:space="preserve">dditional </w:t>
      </w:r>
      <w:r w:rsidR="00D23426">
        <w:t>Useful I</w:t>
      </w:r>
      <w:r w:rsidR="00A4627D">
        <w:t xml:space="preserve">nformation </w:t>
      </w:r>
      <w:r>
        <w:t xml:space="preserve"> </w:t>
      </w:r>
    </w:p>
    <w:p w14:paraId="2F7658B1" w14:textId="77777777" w:rsidR="003F6A3A" w:rsidRDefault="003F6A3A" w:rsidP="001C5251">
      <w:pPr>
        <w:pStyle w:val="Heading2"/>
      </w:pPr>
      <w:r>
        <w:t>Chunks</w:t>
      </w:r>
    </w:p>
    <w:p w14:paraId="50640888" w14:textId="044B8C3E" w:rsidR="009829E2" w:rsidRDefault="003F6A3A" w:rsidP="001C5251">
      <w:r>
        <w:t xml:space="preserve">Processing time in </w:t>
      </w:r>
      <w:proofErr w:type="spellStart"/>
      <w:r>
        <w:t>Agisoft</w:t>
      </w:r>
      <w:proofErr w:type="spellEnd"/>
      <w:r>
        <w:t xml:space="preserve"> increases</w:t>
      </w:r>
      <w:r w:rsidR="00636CC8">
        <w:t xml:space="preserve"> significantly w</w:t>
      </w:r>
      <w:r>
        <w:t>ith increasing numbers of photo</w:t>
      </w:r>
      <w:r w:rsidR="009A07AA">
        <w:t xml:space="preserve">s. </w:t>
      </w:r>
      <w:r>
        <w:t>As such, it is sometimes more efficient to split the photos into smaller portions, called chunks. The chunks can be individually processed and then merged at any step, though they are generally merged after the texture has been generated (i.e.</w:t>
      </w:r>
      <w:r w:rsidR="00180268">
        <w:t>,</w:t>
      </w:r>
      <w:r>
        <w:t xml:space="preserve"> the final step of processing). </w:t>
      </w:r>
    </w:p>
    <w:p w14:paraId="2D4E8416" w14:textId="49462BEF" w:rsidR="003904AD" w:rsidRDefault="003904AD" w:rsidP="001C5251">
      <w:r>
        <w:t>However, the Merge Chunks operation does not work optimally and may delete portions of the model or stitch the two chunks together inaccuratel</w:t>
      </w:r>
      <w:r w:rsidR="000F0D3F">
        <w:t xml:space="preserve">y. </w:t>
      </w:r>
    </w:p>
    <w:p w14:paraId="5BB4FC76" w14:textId="2073AA18" w:rsidR="000F0D3F" w:rsidRDefault="000F0D3F" w:rsidP="001C5251">
      <w:r>
        <w:t xml:space="preserve">If </w:t>
      </w:r>
      <w:proofErr w:type="gramStart"/>
      <w:r>
        <w:t>absolutely necessary</w:t>
      </w:r>
      <w:proofErr w:type="gramEnd"/>
      <w:r>
        <w:t xml:space="preserve"> to use chunks because of the number of photographs and the processing speed of your computer, the workflow below is the best to use: </w:t>
      </w:r>
    </w:p>
    <w:p w14:paraId="42882AB6" w14:textId="2D4B0182" w:rsidR="004C4DA7" w:rsidRPr="00E01FFD" w:rsidRDefault="004C4DA7" w:rsidP="00E01FFD">
      <w:pPr>
        <w:pStyle w:val="ListParagraph"/>
        <w:numPr>
          <w:ilvl w:val="0"/>
          <w:numId w:val="38"/>
        </w:numPr>
      </w:pPr>
      <w:r w:rsidRPr="00E01FFD">
        <w:rPr>
          <w:rFonts w:cs="Times New Roman"/>
        </w:rPr>
        <w:t xml:space="preserve">Align </w:t>
      </w:r>
      <w:proofErr w:type="gramStart"/>
      <w:r w:rsidRPr="00E01FFD">
        <w:rPr>
          <w:rFonts w:cs="Times New Roman"/>
        </w:rPr>
        <w:t>photos</w:t>
      </w:r>
      <w:proofErr w:type="gramEnd"/>
      <w:r w:rsidRPr="00E01FFD">
        <w:rPr>
          <w:rFonts w:cs="Times New Roman"/>
        </w:rPr>
        <w:t xml:space="preserve"> </w:t>
      </w:r>
    </w:p>
    <w:p w14:paraId="07E61A61" w14:textId="7B279C4F" w:rsidR="004C4DA7" w:rsidRPr="00E01FFD" w:rsidRDefault="004C4DA7" w:rsidP="00E01FFD">
      <w:pPr>
        <w:pStyle w:val="ListParagraph"/>
        <w:numPr>
          <w:ilvl w:val="0"/>
          <w:numId w:val="38"/>
        </w:numPr>
      </w:pPr>
      <w:r w:rsidRPr="00E01FFD">
        <w:rPr>
          <w:rFonts w:cs="Times New Roman"/>
        </w:rPr>
        <w:t>Enter GCPs</w:t>
      </w:r>
    </w:p>
    <w:p w14:paraId="4BA7B069" w14:textId="7174EC35" w:rsidR="004C4DA7" w:rsidRPr="00E01FFD" w:rsidRDefault="00C23428" w:rsidP="00E01FFD">
      <w:pPr>
        <w:pStyle w:val="ListParagraph"/>
        <w:numPr>
          <w:ilvl w:val="0"/>
          <w:numId w:val="38"/>
        </w:numPr>
      </w:pPr>
      <w:r w:rsidRPr="00E01FFD">
        <w:rPr>
          <w:rFonts w:cs="Times New Roman"/>
        </w:rPr>
        <w:t>Duplicate the chunk</w:t>
      </w:r>
      <w:r w:rsidR="004C4DA7" w:rsidRPr="00E01FFD">
        <w:rPr>
          <w:rFonts w:cs="Times New Roman"/>
        </w:rPr>
        <w:t xml:space="preserve"> multiple times (</w:t>
      </w:r>
      <w:r w:rsidRPr="00E01FFD">
        <w:rPr>
          <w:rFonts w:cs="Times New Roman"/>
        </w:rPr>
        <w:t xml:space="preserve">good rule of thumb: take the number of photos, divide by 250, and then duplicate the chunk that number of times). </w:t>
      </w:r>
    </w:p>
    <w:p w14:paraId="3CF3D666" w14:textId="68128D8F" w:rsidR="00C23428" w:rsidRPr="00E01FFD" w:rsidRDefault="00C23428" w:rsidP="00E01FFD">
      <w:pPr>
        <w:pStyle w:val="ListParagraph"/>
        <w:numPr>
          <w:ilvl w:val="0"/>
          <w:numId w:val="38"/>
        </w:numPr>
      </w:pPr>
      <w:r w:rsidRPr="00E01FFD">
        <w:rPr>
          <w:rFonts w:cs="Times New Roman"/>
        </w:rPr>
        <w:t>Use the Resize Region tool to resize the bounding box in each duplicate chunk to 1/# chunks in size. There should be some overlap between the edges of the bounding b</w:t>
      </w:r>
      <w:r w:rsidR="008173FB" w:rsidRPr="00E01FFD">
        <w:rPr>
          <w:rFonts w:cs="Times New Roman"/>
        </w:rPr>
        <w:t xml:space="preserve">oxes to help align the chunks later. </w:t>
      </w:r>
    </w:p>
    <w:p w14:paraId="29CE3D4D" w14:textId="4CF79DB1" w:rsidR="008173FB" w:rsidRPr="00E01FFD" w:rsidRDefault="008173FB" w:rsidP="00E01FFD">
      <w:pPr>
        <w:pStyle w:val="ListParagraph"/>
        <w:numPr>
          <w:ilvl w:val="0"/>
          <w:numId w:val="38"/>
        </w:numPr>
      </w:pPr>
      <w:r w:rsidRPr="00E01FFD">
        <w:rPr>
          <w:rFonts w:cs="Times New Roman"/>
        </w:rPr>
        <w:t xml:space="preserve">Then process each chunk separately for the dense cloud and the mesh steps. </w:t>
      </w:r>
    </w:p>
    <w:p w14:paraId="2C4ACF18" w14:textId="078D2315" w:rsidR="008173FB" w:rsidRPr="00E01FFD" w:rsidRDefault="008173FB" w:rsidP="00E01FFD">
      <w:pPr>
        <w:pStyle w:val="ListParagraph"/>
        <w:numPr>
          <w:ilvl w:val="0"/>
          <w:numId w:val="38"/>
        </w:numPr>
      </w:pPr>
      <w:r w:rsidRPr="00E01FFD">
        <w:rPr>
          <w:rFonts w:cs="Times New Roman"/>
        </w:rPr>
        <w:t xml:space="preserve">Align the chunks. </w:t>
      </w:r>
      <w:r w:rsidR="0091310B">
        <w:rPr>
          <w:rFonts w:cs="Times New Roman"/>
        </w:rPr>
        <w:t xml:space="preserve">Merge the chunks. </w:t>
      </w:r>
    </w:p>
    <w:p w14:paraId="52695E33" w14:textId="4386ABB3" w:rsidR="008173FB" w:rsidRPr="00E01FFD" w:rsidRDefault="008173FB" w:rsidP="00E01FFD">
      <w:pPr>
        <w:pStyle w:val="ListParagraph"/>
        <w:numPr>
          <w:ilvl w:val="0"/>
          <w:numId w:val="38"/>
        </w:numPr>
      </w:pPr>
      <w:r w:rsidRPr="00E01FFD">
        <w:rPr>
          <w:rFonts w:cs="Times New Roman"/>
        </w:rPr>
        <w:t>Export the DEM/</w:t>
      </w:r>
      <w:proofErr w:type="spellStart"/>
      <w:r w:rsidRPr="00E01FFD">
        <w:rPr>
          <w:rFonts w:cs="Times New Roman"/>
        </w:rPr>
        <w:t>Orthomosaic</w:t>
      </w:r>
      <w:proofErr w:type="spellEnd"/>
      <w:r w:rsidRPr="00E01FFD">
        <w:rPr>
          <w:rFonts w:cs="Times New Roman"/>
        </w:rPr>
        <w:t xml:space="preserve">. </w:t>
      </w:r>
    </w:p>
    <w:p w14:paraId="1EEB4A1B" w14:textId="77777777" w:rsidR="008173FB" w:rsidRDefault="008173FB" w:rsidP="00E01FFD">
      <w:pPr>
        <w:pStyle w:val="ListParagraph"/>
      </w:pPr>
    </w:p>
    <w:p w14:paraId="2845D5EF" w14:textId="2660EB0A" w:rsidR="003F6A3A" w:rsidRDefault="009829E2" w:rsidP="001C5251">
      <w:pPr>
        <w:pStyle w:val="Heading2"/>
      </w:pPr>
      <w:r>
        <w:t>Batch processing</w:t>
      </w:r>
    </w:p>
    <w:p w14:paraId="36EAF16E" w14:textId="3A3E94AB" w:rsidR="00382339" w:rsidRDefault="003F6A3A">
      <w:r>
        <w:t xml:space="preserve">One of the most useful tools in </w:t>
      </w:r>
      <w:proofErr w:type="spellStart"/>
      <w:r>
        <w:t>Agisoft</w:t>
      </w:r>
      <w:proofErr w:type="spellEnd"/>
      <w:r>
        <w:t xml:space="preserve"> is the ability to batch process the data, so the workflow does not pause after every step. This also reduces the amount of hands-on time for the operator. To batch process the data, </w:t>
      </w:r>
      <w:r w:rsidR="00382339">
        <w:t>go to Workflow</w:t>
      </w:r>
      <w:r w:rsidR="00180268">
        <w:t>—</w:t>
      </w:r>
      <w:r w:rsidR="00382339">
        <w:t xml:space="preserve">Batch Process. Every automated step described in the above sections is available as a </w:t>
      </w:r>
      <w:proofErr w:type="gramStart"/>
      <w:r w:rsidR="00382339">
        <w:t>step in</w:t>
      </w:r>
      <w:proofErr w:type="gramEnd"/>
      <w:r w:rsidR="00382339">
        <w:t xml:space="preserve"> batch processing. To build a workflow, hit the Add button. A dialog box will appear with options to select the operation, select which chunks to apply the process, and input parameters for the operation. A suggested workflow is </w:t>
      </w:r>
      <w:r w:rsidR="001C32F3">
        <w:t xml:space="preserve">in the image </w:t>
      </w:r>
      <w:r w:rsidR="00382339">
        <w:t>below.</w:t>
      </w:r>
    </w:p>
    <w:p w14:paraId="6E8C1E04" w14:textId="77777777" w:rsidR="00A97A31" w:rsidRDefault="00382339" w:rsidP="001C5251">
      <w:pPr>
        <w:pStyle w:val="ListParagraph"/>
        <w:numPr>
          <w:ilvl w:val="0"/>
          <w:numId w:val="30"/>
        </w:numPr>
      </w:pPr>
      <w:r w:rsidRPr="001C5251">
        <w:rPr>
          <w:rFonts w:cs="Times New Roman"/>
        </w:rPr>
        <w:t xml:space="preserve">Align </w:t>
      </w:r>
      <w:proofErr w:type="gramStart"/>
      <w:r w:rsidRPr="001C5251">
        <w:rPr>
          <w:rFonts w:cs="Times New Roman"/>
        </w:rPr>
        <w:t>photos</w:t>
      </w:r>
      <w:proofErr w:type="gramEnd"/>
    </w:p>
    <w:p w14:paraId="649B30E3" w14:textId="31B4069A" w:rsidR="0091310B" w:rsidRDefault="00A97A31">
      <w:r>
        <w:t xml:space="preserve">Start batch process here after identifying GCPs: </w:t>
      </w:r>
    </w:p>
    <w:p w14:paraId="518F6A2B" w14:textId="122D40ED" w:rsidR="0091310B" w:rsidRDefault="0077463E">
      <w:r>
        <w:rPr>
          <w:noProof/>
        </w:rPr>
        <w:lastRenderedPageBreak/>
        <w:drawing>
          <wp:anchor distT="0" distB="0" distL="114300" distR="114300" simplePos="0" relativeHeight="251643904" behindDoc="0" locked="0" layoutInCell="1" allowOverlap="1" wp14:anchorId="353C7048" wp14:editId="437AD042">
            <wp:simplePos x="0" y="0"/>
            <wp:positionH relativeFrom="margin">
              <wp:posOffset>1362075</wp:posOffset>
            </wp:positionH>
            <wp:positionV relativeFrom="margin">
              <wp:posOffset>-156845</wp:posOffset>
            </wp:positionV>
            <wp:extent cx="3211195" cy="3651250"/>
            <wp:effectExtent l="0" t="0" r="8255" b="63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tchProcessExample.png"/>
                    <pic:cNvPicPr/>
                  </pic:nvPicPr>
                  <pic:blipFill>
                    <a:blip r:embed="rId55">
                      <a:extLst>
                        <a:ext uri="{28A0092B-C50C-407E-A947-70E740481C1C}">
                          <a14:useLocalDpi xmlns:a14="http://schemas.microsoft.com/office/drawing/2010/main" val="0"/>
                        </a:ext>
                      </a:extLst>
                    </a:blip>
                    <a:stretch>
                      <a:fillRect/>
                    </a:stretch>
                  </pic:blipFill>
                  <pic:spPr>
                    <a:xfrm>
                      <a:off x="0" y="0"/>
                      <a:ext cx="3211195" cy="3651250"/>
                    </a:xfrm>
                    <a:prstGeom prst="rect">
                      <a:avLst/>
                    </a:prstGeom>
                  </pic:spPr>
                </pic:pic>
              </a:graphicData>
            </a:graphic>
            <wp14:sizeRelH relativeFrom="margin">
              <wp14:pctWidth>0</wp14:pctWidth>
            </wp14:sizeRelH>
            <wp14:sizeRelV relativeFrom="margin">
              <wp14:pctHeight>0</wp14:pctHeight>
            </wp14:sizeRelV>
          </wp:anchor>
        </w:drawing>
      </w:r>
    </w:p>
    <w:p w14:paraId="05E8E06C" w14:textId="2AF4F379" w:rsidR="0091310B" w:rsidRDefault="0091310B"/>
    <w:p w14:paraId="51F638D2" w14:textId="498AA4F0" w:rsidR="0091310B" w:rsidRDefault="0091310B"/>
    <w:p w14:paraId="6DEEA2DC" w14:textId="77777777" w:rsidR="0091310B" w:rsidRDefault="0091310B"/>
    <w:p w14:paraId="76EAB234" w14:textId="3A14A525" w:rsidR="0091310B" w:rsidRDefault="0091310B"/>
    <w:p w14:paraId="24C35E77" w14:textId="3BE7040E" w:rsidR="0091310B" w:rsidRDefault="0091310B"/>
    <w:p w14:paraId="760BD285" w14:textId="5154D70E" w:rsidR="0091310B" w:rsidRDefault="0091310B"/>
    <w:p w14:paraId="3E98299C" w14:textId="4ED2C227" w:rsidR="0091310B" w:rsidRDefault="0091310B"/>
    <w:p w14:paraId="16F1C2F4" w14:textId="457D5037" w:rsidR="0091310B" w:rsidRDefault="0091310B"/>
    <w:p w14:paraId="777EAE63" w14:textId="3E455899" w:rsidR="0091310B" w:rsidRDefault="0091310B"/>
    <w:p w14:paraId="51F4FDA1" w14:textId="77777777" w:rsidR="0091310B" w:rsidRDefault="0091310B"/>
    <w:p w14:paraId="3EB2F875" w14:textId="356AC452" w:rsidR="0091310B" w:rsidRDefault="0091310B"/>
    <w:p w14:paraId="72F27AB7" w14:textId="77777777" w:rsidR="0091310B" w:rsidRDefault="0091310B"/>
    <w:p w14:paraId="5B5AB2FE" w14:textId="55A3C61C" w:rsidR="0091310B" w:rsidRDefault="0091310B"/>
    <w:p w14:paraId="6E8111B9" w14:textId="2164E170" w:rsidR="0091310B" w:rsidRDefault="0091310B"/>
    <w:p w14:paraId="754AAB44" w14:textId="70ED2001" w:rsidR="007E2502" w:rsidRDefault="006D0101">
      <w:r>
        <w:t xml:space="preserve">Specific parameters for each of these steps depend on the project and should be set accordingly. </w:t>
      </w:r>
    </w:p>
    <w:p w14:paraId="6EC57752" w14:textId="1923E6F5" w:rsidR="00734913" w:rsidRDefault="00734913" w:rsidP="001C5251">
      <w:pPr>
        <w:pStyle w:val="Heading2"/>
      </w:pPr>
      <w:r>
        <w:t xml:space="preserve">Scale from a scale bar or known </w:t>
      </w:r>
      <w:proofErr w:type="gramStart"/>
      <w:r>
        <w:t>distance</w:t>
      </w:r>
      <w:proofErr w:type="gramEnd"/>
      <w:r>
        <w:t xml:space="preserve"> </w:t>
      </w:r>
    </w:p>
    <w:p w14:paraId="287F66B9" w14:textId="1CA7DFFF" w:rsidR="00734913" w:rsidRDefault="00734913">
      <w:r>
        <w:t xml:space="preserve">If the model is not georeferenced based on the </w:t>
      </w:r>
      <w:r w:rsidR="004D3312">
        <w:t>geotagged photos or GCPs, you may add scale based on a scale bar or known</w:t>
      </w:r>
      <w:r w:rsidR="00C51823">
        <w:t xml:space="preserve"> distance (between camera locations or between known locations). </w:t>
      </w:r>
      <w:r w:rsidR="00FF1AD9">
        <w:t xml:space="preserve">This will be less accurate than using GCPs. </w:t>
      </w:r>
    </w:p>
    <w:p w14:paraId="7041D857" w14:textId="49B25F71" w:rsidR="005D413D" w:rsidRPr="005D413D" w:rsidRDefault="005D413D">
      <w:r>
        <w:t xml:space="preserve">For a scale bar or known distance between two points: </w:t>
      </w:r>
    </w:p>
    <w:p w14:paraId="7015FD2B" w14:textId="6A78E037" w:rsidR="005D413D" w:rsidRPr="00D75EA4" w:rsidRDefault="005D413D" w:rsidP="001C5251">
      <w:pPr>
        <w:pStyle w:val="ListParagraph"/>
        <w:numPr>
          <w:ilvl w:val="0"/>
          <w:numId w:val="33"/>
        </w:numPr>
      </w:pPr>
      <w:r w:rsidRPr="001C5251">
        <w:rPr>
          <w:rFonts w:cs="Times New Roman"/>
        </w:rPr>
        <w:t xml:space="preserve">Place two markers in the scene at the two points or at the two ends of the scale bar if markers do not exist in these places. You can place markers following </w:t>
      </w:r>
      <w:proofErr w:type="gramStart"/>
      <w:r w:rsidRPr="001C5251">
        <w:rPr>
          <w:rFonts w:cs="Times New Roman"/>
        </w:rPr>
        <w:t>the</w:t>
      </w:r>
      <w:proofErr w:type="gramEnd"/>
      <w:r w:rsidRPr="001C5251">
        <w:rPr>
          <w:rFonts w:cs="Times New Roman"/>
        </w:rPr>
        <w:t xml:space="preserve"> </w:t>
      </w:r>
      <w:r w:rsidR="001C32F3">
        <w:rPr>
          <w:rFonts w:cs="Times New Roman"/>
        </w:rPr>
        <w:t>in the image</w:t>
      </w:r>
      <w:r w:rsidRPr="001C5251">
        <w:rPr>
          <w:rFonts w:cs="Times New Roman"/>
        </w:rPr>
        <w:t xml:space="preserve"> for GCPs in the georeferencing section. </w:t>
      </w:r>
    </w:p>
    <w:p w14:paraId="69B4C136" w14:textId="0870FA96" w:rsidR="005D413D" w:rsidRPr="00D75EA4" w:rsidRDefault="005D413D" w:rsidP="001C5251">
      <w:pPr>
        <w:pStyle w:val="ListParagraph"/>
        <w:numPr>
          <w:ilvl w:val="0"/>
          <w:numId w:val="33"/>
        </w:numPr>
      </w:pPr>
      <w:r w:rsidRPr="001C5251">
        <w:rPr>
          <w:rFonts w:cs="Times New Roman"/>
        </w:rPr>
        <w:t xml:space="preserve">Control-click to select both markers. </w:t>
      </w:r>
    </w:p>
    <w:p w14:paraId="01F25B3F" w14:textId="67495C4E" w:rsidR="005D413D" w:rsidRPr="00D75EA4" w:rsidRDefault="005D413D" w:rsidP="001C5251">
      <w:pPr>
        <w:pStyle w:val="ListParagraph"/>
        <w:numPr>
          <w:ilvl w:val="0"/>
          <w:numId w:val="33"/>
        </w:numPr>
      </w:pPr>
      <w:r w:rsidRPr="001C5251">
        <w:rPr>
          <w:rFonts w:cs="Times New Roman"/>
        </w:rPr>
        <w:t xml:space="preserve">Click the Create Scale Bar button. A scale bar will instantly be created. </w:t>
      </w:r>
    </w:p>
    <w:p w14:paraId="11F10B40" w14:textId="6E8D5EB8" w:rsidR="005D413D" w:rsidRPr="00D75EA4" w:rsidRDefault="005D413D" w:rsidP="001C5251">
      <w:pPr>
        <w:pStyle w:val="ListParagraph"/>
        <w:numPr>
          <w:ilvl w:val="0"/>
          <w:numId w:val="33"/>
        </w:numPr>
      </w:pPr>
      <w:r w:rsidRPr="001C5251">
        <w:rPr>
          <w:rFonts w:cs="Times New Roman"/>
        </w:rPr>
        <w:t>If there ar</w:t>
      </w:r>
      <w:r w:rsidR="001C32F3">
        <w:rPr>
          <w:rFonts w:cs="Times New Roman"/>
        </w:rPr>
        <w:t>e more known distances, follow S</w:t>
      </w:r>
      <w:r w:rsidRPr="001C5251">
        <w:rPr>
          <w:rFonts w:cs="Times New Roman"/>
        </w:rPr>
        <w:t>teps 1</w:t>
      </w:r>
      <w:r w:rsidR="005A4AC1">
        <w:rPr>
          <w:rFonts w:cs="Times New Roman"/>
        </w:rPr>
        <w:t>–</w:t>
      </w:r>
      <w:r w:rsidRPr="001C5251">
        <w:rPr>
          <w:rFonts w:cs="Times New Roman"/>
        </w:rPr>
        <w:t xml:space="preserve">3 again. </w:t>
      </w:r>
    </w:p>
    <w:p w14:paraId="5FE3F910" w14:textId="24E1DA8C" w:rsidR="005D413D" w:rsidRDefault="005D413D" w:rsidP="001C5251">
      <w:pPr>
        <w:pStyle w:val="ListParagraph"/>
        <w:numPr>
          <w:ilvl w:val="0"/>
          <w:numId w:val="33"/>
        </w:numPr>
      </w:pPr>
      <w:r w:rsidRPr="001C5251">
        <w:rPr>
          <w:rFonts w:cs="Times New Roman"/>
        </w:rPr>
        <w:t xml:space="preserve">A list of scale bars will appear in the Reference Pane (along with the list of markers and the list of camera locations. </w:t>
      </w:r>
    </w:p>
    <w:p w14:paraId="24BB908A" w14:textId="30B3807E" w:rsidR="00FF1AD9" w:rsidRDefault="00FF1AD9" w:rsidP="001C5251">
      <w:pPr>
        <w:pStyle w:val="ListParagraph"/>
        <w:numPr>
          <w:ilvl w:val="0"/>
          <w:numId w:val="33"/>
        </w:numPr>
      </w:pPr>
      <w:r>
        <w:rPr>
          <w:rFonts w:cs="Times New Roman"/>
        </w:rPr>
        <w:t xml:space="preserve">Fill in the known distance in the distance column. </w:t>
      </w:r>
    </w:p>
    <w:p w14:paraId="49A05838" w14:textId="72B9BA79" w:rsidR="00FF1AD9" w:rsidRDefault="00FF1AD9" w:rsidP="001C5251">
      <w:pPr>
        <w:pStyle w:val="ListParagraph"/>
        <w:numPr>
          <w:ilvl w:val="0"/>
          <w:numId w:val="33"/>
        </w:numPr>
      </w:pPr>
      <w:r>
        <w:rPr>
          <w:rFonts w:cs="Times New Roman"/>
        </w:rPr>
        <w:t xml:space="preserve">Check all scale bars that should be used for model scaling; then hit the Update button to apply the scale to the model. </w:t>
      </w:r>
    </w:p>
    <w:p w14:paraId="4453787C" w14:textId="0A360E8F" w:rsidR="00FF1AD9" w:rsidRPr="00D75EA4" w:rsidRDefault="00FF1AD9" w:rsidP="001C5251">
      <w:pPr>
        <w:pStyle w:val="ListParagraph"/>
      </w:pPr>
    </w:p>
    <w:p w14:paraId="0700D560" w14:textId="1DCFE6D7" w:rsidR="0091310B" w:rsidRDefault="005D413D" w:rsidP="00E01FFD">
      <w:r>
        <w:t>For a known distance between tw</w:t>
      </w:r>
      <w:r w:rsidR="00FF1AD9">
        <w:t xml:space="preserve">o cameras, follow the same steps as above but select two camera locations using control-click rather than two markers. </w:t>
      </w:r>
    </w:p>
    <w:p w14:paraId="7FDB5F0E" w14:textId="77777777" w:rsidR="001C32F3" w:rsidRDefault="001C32F3" w:rsidP="00E01FFD"/>
    <w:p w14:paraId="6FE6D835" w14:textId="05426847" w:rsidR="0091310B" w:rsidRDefault="001C32F3">
      <w:pPr>
        <w:pStyle w:val="Heading2"/>
      </w:pPr>
      <w:r>
        <w:rPr>
          <w:noProof/>
        </w:rPr>
        <w:lastRenderedPageBreak/>
        <w:drawing>
          <wp:anchor distT="0" distB="0" distL="114300" distR="114300" simplePos="0" relativeHeight="251644928" behindDoc="0" locked="0" layoutInCell="1" allowOverlap="1" wp14:anchorId="5173B77A" wp14:editId="29223AC8">
            <wp:simplePos x="0" y="0"/>
            <wp:positionH relativeFrom="margin">
              <wp:posOffset>1543050</wp:posOffset>
            </wp:positionH>
            <wp:positionV relativeFrom="margin">
              <wp:posOffset>256540</wp:posOffset>
            </wp:positionV>
            <wp:extent cx="2852420" cy="168656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tectMarkers.png"/>
                    <pic:cNvPicPr/>
                  </pic:nvPicPr>
                  <pic:blipFill>
                    <a:blip r:embed="rId56">
                      <a:extLst>
                        <a:ext uri="{28A0092B-C50C-407E-A947-70E740481C1C}">
                          <a14:useLocalDpi xmlns:a14="http://schemas.microsoft.com/office/drawing/2010/main" val="0"/>
                        </a:ext>
                      </a:extLst>
                    </a:blip>
                    <a:stretch>
                      <a:fillRect/>
                    </a:stretch>
                  </pic:blipFill>
                  <pic:spPr>
                    <a:xfrm>
                      <a:off x="0" y="0"/>
                      <a:ext cx="2852420" cy="1686560"/>
                    </a:xfrm>
                    <a:prstGeom prst="rect">
                      <a:avLst/>
                    </a:prstGeom>
                  </pic:spPr>
                </pic:pic>
              </a:graphicData>
            </a:graphic>
            <wp14:sizeRelH relativeFrom="margin">
              <wp14:pctWidth>0</wp14:pctWidth>
            </wp14:sizeRelH>
            <wp14:sizeRelV relativeFrom="margin">
              <wp14:pctHeight>0</wp14:pctHeight>
            </wp14:sizeRelV>
          </wp:anchor>
        </w:drawing>
      </w:r>
      <w:r w:rsidR="008933E5">
        <w:t xml:space="preserve">Scale from coded </w:t>
      </w:r>
      <w:proofErr w:type="spellStart"/>
      <w:r w:rsidR="008933E5">
        <w:t>Agisoft</w:t>
      </w:r>
      <w:proofErr w:type="spellEnd"/>
      <w:r w:rsidR="008933E5">
        <w:t xml:space="preserve"> markers as GCPs </w:t>
      </w:r>
    </w:p>
    <w:p w14:paraId="2069670D" w14:textId="4D0CF5E6" w:rsidR="00726F6E" w:rsidRDefault="00726F6E" w:rsidP="00E01FFD"/>
    <w:p w14:paraId="06A31519" w14:textId="2F86EB67" w:rsidR="00726F6E" w:rsidRDefault="00726F6E" w:rsidP="00E01FFD"/>
    <w:p w14:paraId="396D1C7A" w14:textId="4EBD9531" w:rsidR="00726F6E" w:rsidRDefault="00726F6E" w:rsidP="00E01FFD"/>
    <w:p w14:paraId="29EA373C" w14:textId="11DC5959" w:rsidR="00726F6E" w:rsidRDefault="00726F6E" w:rsidP="00E01FFD"/>
    <w:p w14:paraId="2EE2964D" w14:textId="694D382F" w:rsidR="00726F6E" w:rsidRDefault="00726F6E" w:rsidP="00E01FFD"/>
    <w:p w14:paraId="5979781C" w14:textId="06A04863" w:rsidR="00726F6E" w:rsidRDefault="00726F6E" w:rsidP="00E01FFD"/>
    <w:p w14:paraId="2401A6C9" w14:textId="40A30A4F" w:rsidR="00726F6E" w:rsidRDefault="00726F6E" w:rsidP="00E01FFD"/>
    <w:p w14:paraId="21A339EA" w14:textId="6A754DCB" w:rsidR="008933E5" w:rsidRPr="001C5251" w:rsidRDefault="008933E5">
      <w:proofErr w:type="spellStart"/>
      <w:r>
        <w:t>Agisoft</w:t>
      </w:r>
      <w:proofErr w:type="spellEnd"/>
      <w:r>
        <w:t xml:space="preserve"> has a set of coded targets to use for GCPs and scale. To use these markers, go to Tools</w:t>
      </w:r>
      <w:r w:rsidR="005A4AC1">
        <w:t>—</w:t>
      </w:r>
      <w:r>
        <w:t>Markers</w:t>
      </w:r>
      <w:r w:rsidR="005A4AC1">
        <w:t>—</w:t>
      </w:r>
      <w:r>
        <w:t xml:space="preserve">Print Markers and specify the desired marker size. For more detail on how to use the markers, see the </w:t>
      </w:r>
      <w:proofErr w:type="spellStart"/>
      <w:r>
        <w:t>SfM</w:t>
      </w:r>
      <w:proofErr w:type="spellEnd"/>
      <w:r>
        <w:t xml:space="preserve"> Field Manual. </w:t>
      </w:r>
      <w:r w:rsidR="0075454C">
        <w:t xml:space="preserve">The marker type should be recorded. In </w:t>
      </w:r>
      <w:proofErr w:type="spellStart"/>
      <w:r w:rsidR="0075454C">
        <w:t>Agisoft</w:t>
      </w:r>
      <w:proofErr w:type="spellEnd"/>
      <w:r w:rsidR="0075454C">
        <w:t xml:space="preserve"> (before alignment is recommended), go to Tools</w:t>
      </w:r>
      <w:r w:rsidR="005A4AC1">
        <w:t>—</w:t>
      </w:r>
      <w:r w:rsidR="0075454C">
        <w:t>Detect Markers. A dialog box will appear</w:t>
      </w:r>
      <w:r w:rsidR="00726F6E">
        <w:t>, shown above</w:t>
      </w:r>
      <w:r w:rsidR="0075454C">
        <w:t xml:space="preserve">. Input the coded target type and an initial tolerance value. If the initial tolerance value is too high or low, adjust and run again. </w:t>
      </w:r>
      <w:proofErr w:type="spellStart"/>
      <w:r w:rsidR="0075454C">
        <w:t>Agisoft</w:t>
      </w:r>
      <w:proofErr w:type="spellEnd"/>
      <w:r w:rsidR="0075454C">
        <w:t xml:space="preserve"> will detect the markers and create a list of markers in the reference pane. If the distance between markers is known, they can be used for scale using the steps above. If the location of the markers is known, treat them like GCPs and link the GPS coordinates to the specific markers. </w:t>
      </w:r>
    </w:p>
    <w:p w14:paraId="09601633" w14:textId="03FDDF75" w:rsidR="007E2502" w:rsidRDefault="007E2502" w:rsidP="001C5251">
      <w:pPr>
        <w:pStyle w:val="Heading2"/>
      </w:pPr>
      <w:r>
        <w:t>Measuring area and volume</w:t>
      </w:r>
      <w:r w:rsidR="009215A9">
        <w:t xml:space="preserve"> on the mesh </w:t>
      </w:r>
    </w:p>
    <w:p w14:paraId="3295A98C" w14:textId="6416269C" w:rsidR="00734913" w:rsidRDefault="00A4627D">
      <w:r>
        <w:t xml:space="preserve">If the model has a scale of any kind (geotagging, GCPs, scale bar) it is possible to measure area and volume in </w:t>
      </w:r>
      <w:proofErr w:type="spellStart"/>
      <w:r w:rsidR="00C51823">
        <w:t>Agiso</w:t>
      </w:r>
      <w:r w:rsidR="009215A9">
        <w:t>ft</w:t>
      </w:r>
      <w:proofErr w:type="spellEnd"/>
      <w:r w:rsidR="009215A9">
        <w:t xml:space="preserve">. </w:t>
      </w:r>
    </w:p>
    <w:p w14:paraId="5AA67C02" w14:textId="7941731F" w:rsidR="009215A9" w:rsidRPr="00D75EA4" w:rsidRDefault="009215A9" w:rsidP="001C5251">
      <w:pPr>
        <w:pStyle w:val="ListParagraph"/>
        <w:numPr>
          <w:ilvl w:val="0"/>
          <w:numId w:val="35"/>
        </w:numPr>
      </w:pPr>
      <w:r w:rsidRPr="001C5251">
        <w:rPr>
          <w:rFonts w:cs="Times New Roman"/>
        </w:rPr>
        <w:t xml:space="preserve">Volume and area calculations are of all material viewable in the model pane. Any material you do not wish to measure (the field around a hill, for example) needs to be deleted. Use the selection tools (Rectangle Selection, Circle Selection, Free-form Selection) to select material to delete and the Delete Selection tool to delete the material. </w:t>
      </w:r>
      <w:r w:rsidR="00554EBB" w:rsidRPr="001C5251">
        <w:rPr>
          <w:rFonts w:cs="Times New Roman"/>
        </w:rPr>
        <w:t xml:space="preserve">You may also select the material you wish to keep and then use the Crop Selection tool to delete all other material. </w:t>
      </w:r>
    </w:p>
    <w:p w14:paraId="0EBE6165" w14:textId="0BE8D130" w:rsidR="009215A9" w:rsidRPr="00D75EA4" w:rsidRDefault="009215A9" w:rsidP="00AC13C7">
      <w:pPr>
        <w:pStyle w:val="ListParagraph"/>
        <w:numPr>
          <w:ilvl w:val="0"/>
          <w:numId w:val="40"/>
        </w:numPr>
      </w:pPr>
      <w:r w:rsidRPr="001C5251">
        <w:rPr>
          <w:rFonts w:cs="Times New Roman"/>
        </w:rPr>
        <w:t>S</w:t>
      </w:r>
      <w:r w:rsidR="005A4AC1">
        <w:rPr>
          <w:rFonts w:cs="Times New Roman"/>
        </w:rPr>
        <w:t xml:space="preserve">ave a copy of the complete, </w:t>
      </w:r>
      <w:proofErr w:type="spellStart"/>
      <w:r w:rsidR="005A4AC1">
        <w:rPr>
          <w:rFonts w:cs="Times New Roman"/>
        </w:rPr>
        <w:t>non</w:t>
      </w:r>
      <w:r w:rsidRPr="001C5251">
        <w:rPr>
          <w:rFonts w:cs="Times New Roman"/>
        </w:rPr>
        <w:t>cropped</w:t>
      </w:r>
      <w:proofErr w:type="spellEnd"/>
      <w:r w:rsidRPr="001C5251">
        <w:rPr>
          <w:rFonts w:cs="Times New Roman"/>
        </w:rPr>
        <w:t xml:space="preserve"> project for later reference before starting this process. </w:t>
      </w:r>
    </w:p>
    <w:p w14:paraId="539435C7" w14:textId="0FB11916" w:rsidR="00554EBB" w:rsidRPr="00D75EA4" w:rsidRDefault="00554EBB" w:rsidP="001C5251">
      <w:pPr>
        <w:pStyle w:val="ListParagraph"/>
        <w:numPr>
          <w:ilvl w:val="0"/>
          <w:numId w:val="35"/>
        </w:numPr>
      </w:pPr>
      <w:proofErr w:type="spellStart"/>
      <w:r w:rsidRPr="001C5251">
        <w:rPr>
          <w:rFonts w:cs="Times New Roman"/>
        </w:rPr>
        <w:t>Agisoft</w:t>
      </w:r>
      <w:proofErr w:type="spellEnd"/>
      <w:r w:rsidRPr="001C5251">
        <w:rPr>
          <w:rFonts w:cs="Times New Roman"/>
        </w:rPr>
        <w:t xml:space="preserve"> will only calculate the volume and area of something that has no holes. Us</w:t>
      </w:r>
      <w:r w:rsidR="00B6353C">
        <w:rPr>
          <w:rFonts w:cs="Times New Roman"/>
        </w:rPr>
        <w:t>e the Close Holes tool (Tools—</w:t>
      </w:r>
      <w:r w:rsidRPr="001C5251">
        <w:rPr>
          <w:rFonts w:cs="Times New Roman"/>
        </w:rPr>
        <w:t xml:space="preserve">Close Holes) to ensure the model is continuous. </w:t>
      </w:r>
      <w:r w:rsidR="00C64F79" w:rsidRPr="001C5251">
        <w:rPr>
          <w:rFonts w:cs="Times New Roman"/>
        </w:rPr>
        <w:t xml:space="preserve">A dialog box will appear. Drag the slider all the way to the right and click </w:t>
      </w:r>
      <w:r w:rsidR="00B6353C">
        <w:rPr>
          <w:rFonts w:cs="Times New Roman"/>
        </w:rPr>
        <w:t>OK</w:t>
      </w:r>
      <w:r w:rsidR="00C64F79" w:rsidRPr="001C5251">
        <w:rPr>
          <w:rFonts w:cs="Times New Roman"/>
        </w:rPr>
        <w:t xml:space="preserve"> to close the model. </w:t>
      </w:r>
    </w:p>
    <w:p w14:paraId="4F94AC80" w14:textId="2AEAB7E2" w:rsidR="00C64F79" w:rsidRPr="00D75EA4" w:rsidRDefault="00B6353C" w:rsidP="001C5251">
      <w:pPr>
        <w:pStyle w:val="ListParagraph"/>
        <w:numPr>
          <w:ilvl w:val="0"/>
          <w:numId w:val="35"/>
        </w:numPr>
      </w:pPr>
      <w:r>
        <w:rPr>
          <w:rFonts w:cs="Times New Roman"/>
        </w:rPr>
        <w:t>Go to Tools—Mesh—</w:t>
      </w:r>
      <w:r w:rsidR="00C64F79" w:rsidRPr="001C5251">
        <w:rPr>
          <w:rFonts w:cs="Times New Roman"/>
        </w:rPr>
        <w:t xml:space="preserve">Measure Area and Volume. A dialog box will appear with the measurements. </w:t>
      </w:r>
    </w:p>
    <w:p w14:paraId="45A08062" w14:textId="77777777" w:rsidR="00C64F79" w:rsidRPr="00734913" w:rsidRDefault="00C64F79" w:rsidP="001C5251">
      <w:pPr>
        <w:pStyle w:val="ListParagraph"/>
      </w:pPr>
    </w:p>
    <w:p w14:paraId="569C3AB9" w14:textId="702D8627" w:rsidR="009215A9" w:rsidRDefault="009215A9" w:rsidP="003F6A3A">
      <w:pPr>
        <w:pStyle w:val="Heading2"/>
      </w:pPr>
      <w:r>
        <w:t>M</w:t>
      </w:r>
      <w:r w:rsidR="00D706DB">
        <w:t xml:space="preserve">easuring </w:t>
      </w:r>
      <w:r>
        <w:t>on a DEM</w:t>
      </w:r>
      <w:r w:rsidR="00D706DB">
        <w:t xml:space="preserve">: distance, area, volume, </w:t>
      </w:r>
      <w:r w:rsidR="00074BF1">
        <w:t>cross section, and contours</w:t>
      </w:r>
    </w:p>
    <w:p w14:paraId="3D723204" w14:textId="10E0B3FB" w:rsidR="009215A9" w:rsidRDefault="00B874D0" w:rsidP="001C5251">
      <w:r>
        <w:t xml:space="preserve"> </w:t>
      </w:r>
      <w:r w:rsidR="008350F4">
        <w:t xml:space="preserve">Measuring features on a DEM is slightly different than measuring on the mesh. Shapes are drawn on top of the DEM and the area within the shape is used for the measurement. </w:t>
      </w:r>
    </w:p>
    <w:p w14:paraId="13F09DC1" w14:textId="6A48E52B" w:rsidR="008350F4" w:rsidRPr="001C5251" w:rsidRDefault="008350F4" w:rsidP="001C5251">
      <w:pPr>
        <w:pStyle w:val="ListParagraph"/>
        <w:numPr>
          <w:ilvl w:val="0"/>
          <w:numId w:val="36"/>
        </w:numPr>
        <w:rPr>
          <w:rFonts w:cs="Times New Roman"/>
        </w:rPr>
      </w:pPr>
      <w:r w:rsidRPr="001C5251">
        <w:rPr>
          <w:rFonts w:cs="Times New Roman"/>
        </w:rPr>
        <w:t xml:space="preserve">Make sure the DEM is visible by double-clicking on the DEM in the Workspace pane. </w:t>
      </w:r>
    </w:p>
    <w:p w14:paraId="18B81D4E" w14:textId="6F0DDB56" w:rsidR="008350F4" w:rsidRPr="001C5251" w:rsidRDefault="008350F4" w:rsidP="001C5251">
      <w:pPr>
        <w:pStyle w:val="ListParagraph"/>
        <w:numPr>
          <w:ilvl w:val="0"/>
          <w:numId w:val="36"/>
        </w:numPr>
        <w:rPr>
          <w:rFonts w:cs="Times New Roman"/>
        </w:rPr>
      </w:pPr>
      <w:r w:rsidRPr="001C5251">
        <w:rPr>
          <w:rFonts w:cs="Times New Roman"/>
        </w:rPr>
        <w:t xml:space="preserve">You can Draw Point, Draw Polyline, or Draw Polygon using the different tool buttons in the toolbar. </w:t>
      </w:r>
    </w:p>
    <w:p w14:paraId="098C866E" w14:textId="6B12C0E7" w:rsidR="008350F4" w:rsidRPr="001C5251" w:rsidRDefault="008350F4" w:rsidP="001C5251">
      <w:pPr>
        <w:pStyle w:val="ListParagraph"/>
        <w:numPr>
          <w:ilvl w:val="1"/>
          <w:numId w:val="36"/>
        </w:numPr>
        <w:rPr>
          <w:rFonts w:cs="Times New Roman"/>
        </w:rPr>
      </w:pPr>
      <w:r w:rsidRPr="001C5251">
        <w:rPr>
          <w:rFonts w:cs="Times New Roman"/>
        </w:rPr>
        <w:t xml:space="preserve">To finish a Polyline, double click. </w:t>
      </w:r>
    </w:p>
    <w:p w14:paraId="497F40C0" w14:textId="5E0594F9" w:rsidR="008350F4" w:rsidRPr="001C5251" w:rsidRDefault="008350F4" w:rsidP="001C5251">
      <w:pPr>
        <w:pStyle w:val="ListParagraph"/>
        <w:numPr>
          <w:ilvl w:val="1"/>
          <w:numId w:val="36"/>
        </w:numPr>
        <w:rPr>
          <w:rFonts w:cs="Times New Roman"/>
        </w:rPr>
      </w:pPr>
      <w:r w:rsidRPr="001C5251">
        <w:rPr>
          <w:rFonts w:cs="Times New Roman"/>
        </w:rPr>
        <w:lastRenderedPageBreak/>
        <w:t xml:space="preserve">To finish a Polygon, put the last point on top of the first point. </w:t>
      </w:r>
    </w:p>
    <w:p w14:paraId="07C2692F" w14:textId="4849E74C" w:rsidR="00D706DB" w:rsidRPr="001C5251" w:rsidRDefault="00D706DB" w:rsidP="001C5251">
      <w:pPr>
        <w:pStyle w:val="ListParagraph"/>
        <w:numPr>
          <w:ilvl w:val="1"/>
          <w:numId w:val="36"/>
        </w:numPr>
        <w:rPr>
          <w:rFonts w:cs="Times New Roman"/>
        </w:rPr>
      </w:pPr>
      <w:r w:rsidRPr="001C5251">
        <w:rPr>
          <w:rFonts w:cs="Times New Roman"/>
        </w:rPr>
        <w:t xml:space="preserve">Finished shapes will appear in the workspace pane. </w:t>
      </w:r>
    </w:p>
    <w:p w14:paraId="415161FF" w14:textId="2D53BF2F" w:rsidR="00D706DB" w:rsidRPr="001C5251" w:rsidRDefault="00D706DB" w:rsidP="001C5251">
      <w:pPr>
        <w:pStyle w:val="ListParagraph"/>
        <w:numPr>
          <w:ilvl w:val="1"/>
          <w:numId w:val="36"/>
        </w:numPr>
        <w:rPr>
          <w:rFonts w:cs="Times New Roman"/>
        </w:rPr>
      </w:pPr>
      <w:r w:rsidRPr="001C5251">
        <w:rPr>
          <w:rFonts w:cs="Times New Roman"/>
        </w:rPr>
        <w:t>To edit a point, line</w:t>
      </w:r>
      <w:r w:rsidR="00F651C8">
        <w:rPr>
          <w:rFonts w:cs="Times New Roman"/>
        </w:rPr>
        <w:t>,</w:t>
      </w:r>
      <w:r w:rsidRPr="001C5251">
        <w:rPr>
          <w:rFonts w:cs="Times New Roman"/>
        </w:rPr>
        <w:t xml:space="preserve"> or polygon, double click the shape in the workspace pane. This will bring up the Vertex Context menu. From he</w:t>
      </w:r>
      <w:r w:rsidR="00D97245">
        <w:rPr>
          <w:rFonts w:cs="Times New Roman"/>
        </w:rPr>
        <w:t>re, you can delete the vertex or</w:t>
      </w:r>
      <w:r w:rsidRPr="001C5251">
        <w:rPr>
          <w:rFonts w:cs="Times New Roman"/>
        </w:rPr>
        <w:t xml:space="preserve"> insert a vertex. </w:t>
      </w:r>
    </w:p>
    <w:p w14:paraId="3340C8B1" w14:textId="018E3CFF" w:rsidR="00074BF1" w:rsidRPr="001C5251" w:rsidRDefault="00074BF1" w:rsidP="001C5251">
      <w:pPr>
        <w:pStyle w:val="ListParagraph"/>
        <w:numPr>
          <w:ilvl w:val="0"/>
          <w:numId w:val="36"/>
        </w:numPr>
        <w:rPr>
          <w:rFonts w:cs="Times New Roman"/>
        </w:rPr>
      </w:pPr>
      <w:r w:rsidRPr="001C5251">
        <w:rPr>
          <w:rFonts w:cs="Times New Roman"/>
        </w:rPr>
        <w:t>Measure a point coordi</w:t>
      </w:r>
      <w:r w:rsidR="00F651C8">
        <w:rPr>
          <w:rFonts w:cs="Times New Roman"/>
        </w:rPr>
        <w:t>nate: hold the cursor over the p</w:t>
      </w:r>
      <w:r w:rsidRPr="001C5251">
        <w:rPr>
          <w:rFonts w:cs="Times New Roman"/>
        </w:rPr>
        <w:t>oint. The height</w:t>
      </w:r>
      <w:r w:rsidR="00F651C8">
        <w:rPr>
          <w:rFonts w:cs="Times New Roman"/>
        </w:rPr>
        <w:t xml:space="preserve"> of the point, as well as its X</w:t>
      </w:r>
      <w:r w:rsidRPr="001C5251">
        <w:rPr>
          <w:rFonts w:cs="Times New Roman"/>
        </w:rPr>
        <w:t xml:space="preserve">Y coordinates, will appear. </w:t>
      </w:r>
    </w:p>
    <w:p w14:paraId="17310454" w14:textId="5FFA9C22" w:rsidR="008350F4" w:rsidRPr="001C5251" w:rsidRDefault="00D706DB" w:rsidP="001C5251">
      <w:pPr>
        <w:pStyle w:val="ListParagraph"/>
        <w:numPr>
          <w:ilvl w:val="0"/>
          <w:numId w:val="36"/>
        </w:numPr>
        <w:rPr>
          <w:rFonts w:cs="Times New Roman"/>
        </w:rPr>
      </w:pPr>
      <w:r w:rsidRPr="001C5251">
        <w:rPr>
          <w:rFonts w:cs="Times New Roman"/>
        </w:rPr>
        <w:t>Measure distance: right-click a Polyline; select Measure from the dropdown menu that appears. The value in the Perimeter box in the dialog box that appears sho</w:t>
      </w:r>
      <w:r w:rsidR="00F651C8">
        <w:rPr>
          <w:rFonts w:cs="Times New Roman"/>
        </w:rPr>
        <w:t>uld be the appropriate distance.</w:t>
      </w:r>
    </w:p>
    <w:p w14:paraId="4B79FCB7" w14:textId="14B2DB26" w:rsidR="00D706DB" w:rsidRPr="001C5251" w:rsidRDefault="00074BF1" w:rsidP="001C5251">
      <w:pPr>
        <w:pStyle w:val="ListParagraph"/>
        <w:numPr>
          <w:ilvl w:val="0"/>
          <w:numId w:val="36"/>
        </w:numPr>
        <w:rPr>
          <w:rFonts w:cs="Times New Roman"/>
        </w:rPr>
      </w:pPr>
      <w:r w:rsidRPr="001C5251">
        <w:rPr>
          <w:rFonts w:cs="Times New Roman"/>
        </w:rPr>
        <w:t xml:space="preserve">Measure area and volume: right-click </w:t>
      </w:r>
      <w:proofErr w:type="gramStart"/>
      <w:r w:rsidRPr="001C5251">
        <w:rPr>
          <w:rFonts w:cs="Times New Roman"/>
        </w:rPr>
        <w:t>a Polygon</w:t>
      </w:r>
      <w:proofErr w:type="gramEnd"/>
      <w:r w:rsidRPr="001C5251">
        <w:rPr>
          <w:rFonts w:cs="Times New Roman"/>
        </w:rPr>
        <w:t xml:space="preserve">; select Measure from the dropdown menu that appears. The value on the Planar tab is the area and the value on the volume tab is the volume. </w:t>
      </w:r>
    </w:p>
    <w:p w14:paraId="1D807F1B" w14:textId="362AD0D0" w:rsidR="00074BF1" w:rsidRPr="001C5251" w:rsidRDefault="00074BF1" w:rsidP="001C5251">
      <w:pPr>
        <w:pStyle w:val="ListParagraph"/>
        <w:numPr>
          <w:ilvl w:val="0"/>
          <w:numId w:val="36"/>
        </w:numPr>
        <w:rPr>
          <w:rFonts w:cs="Times New Roman"/>
        </w:rPr>
      </w:pPr>
      <w:r w:rsidRPr="001C5251">
        <w:rPr>
          <w:rFonts w:cs="Times New Roman"/>
        </w:rPr>
        <w:t xml:space="preserve">Calculate a cross section: </w:t>
      </w:r>
    </w:p>
    <w:p w14:paraId="37D33D9A" w14:textId="3AA33022" w:rsidR="00F81046" w:rsidRPr="001C5251" w:rsidRDefault="00F81046" w:rsidP="001C5251">
      <w:pPr>
        <w:pStyle w:val="ListParagraph"/>
        <w:numPr>
          <w:ilvl w:val="1"/>
          <w:numId w:val="36"/>
        </w:numPr>
        <w:rPr>
          <w:rFonts w:cs="Times New Roman"/>
        </w:rPr>
      </w:pPr>
      <w:r w:rsidRPr="001C5251">
        <w:rPr>
          <w:rFonts w:cs="Times New Roman"/>
        </w:rPr>
        <w:t>Create the line of section by making a Poly</w:t>
      </w:r>
      <w:r w:rsidR="00164F68">
        <w:rPr>
          <w:rFonts w:cs="Times New Roman"/>
        </w:rPr>
        <w:t>l</w:t>
      </w:r>
      <w:r w:rsidRPr="001C5251">
        <w:rPr>
          <w:rFonts w:cs="Times New Roman"/>
        </w:rPr>
        <w:t xml:space="preserve">ine. </w:t>
      </w:r>
    </w:p>
    <w:p w14:paraId="3DEF0627" w14:textId="411DEF96" w:rsidR="00F81046" w:rsidRPr="001C5251" w:rsidRDefault="00F81046" w:rsidP="001C5251">
      <w:pPr>
        <w:pStyle w:val="ListParagraph"/>
        <w:numPr>
          <w:ilvl w:val="1"/>
          <w:numId w:val="36"/>
        </w:numPr>
        <w:rPr>
          <w:rFonts w:cs="Times New Roman"/>
        </w:rPr>
      </w:pPr>
      <w:r w:rsidRPr="001C5251">
        <w:rPr>
          <w:rFonts w:cs="Times New Roman"/>
        </w:rPr>
        <w:t xml:space="preserve">Right-click the Polyline and select Measure from the dropdown menu. </w:t>
      </w:r>
    </w:p>
    <w:p w14:paraId="055FA3DC" w14:textId="347D1DF7" w:rsidR="00F81046" w:rsidRPr="001C5251" w:rsidRDefault="00F81046" w:rsidP="001C5251">
      <w:pPr>
        <w:pStyle w:val="ListParagraph"/>
        <w:numPr>
          <w:ilvl w:val="1"/>
          <w:numId w:val="36"/>
        </w:numPr>
        <w:rPr>
          <w:rFonts w:cs="Times New Roman"/>
        </w:rPr>
      </w:pPr>
      <w:r w:rsidRPr="001C5251">
        <w:rPr>
          <w:rFonts w:cs="Times New Roman"/>
        </w:rPr>
        <w:t xml:space="preserve">Go to the Profile tab to see the cross section. </w:t>
      </w:r>
    </w:p>
    <w:p w14:paraId="6598E8E0" w14:textId="6169B8F8" w:rsidR="00074BF1" w:rsidRPr="001C5251" w:rsidRDefault="00F651C8" w:rsidP="001C5251">
      <w:pPr>
        <w:pStyle w:val="ListParagraph"/>
        <w:numPr>
          <w:ilvl w:val="0"/>
          <w:numId w:val="36"/>
        </w:numPr>
        <w:rPr>
          <w:rFonts w:cs="Times New Roman"/>
        </w:rPr>
      </w:pPr>
      <w:r>
        <w:rPr>
          <w:rFonts w:cs="Times New Roman"/>
        </w:rPr>
        <w:t>Create contours: Go to Tools—</w:t>
      </w:r>
      <w:r w:rsidR="00074BF1" w:rsidRPr="001C5251">
        <w:rPr>
          <w:rFonts w:cs="Times New Roman"/>
        </w:rPr>
        <w:t xml:space="preserve">Generate Contours. A dialog box will appear. </w:t>
      </w:r>
      <w:proofErr w:type="gramStart"/>
      <w:r w:rsidR="00074BF1" w:rsidRPr="001C5251">
        <w:rPr>
          <w:rFonts w:cs="Times New Roman"/>
        </w:rPr>
        <w:t>A number of</w:t>
      </w:r>
      <w:proofErr w:type="gramEnd"/>
      <w:r w:rsidR="00074BF1" w:rsidRPr="001C5251">
        <w:rPr>
          <w:rFonts w:cs="Times New Roman"/>
        </w:rPr>
        <w:t xml:space="preserve"> parameters may be set: </w:t>
      </w:r>
    </w:p>
    <w:p w14:paraId="0032B5B5" w14:textId="7ED1E61B" w:rsidR="00074BF1" w:rsidRPr="001C5251" w:rsidRDefault="00074BF1" w:rsidP="001C5251">
      <w:pPr>
        <w:pStyle w:val="ListParagraph"/>
        <w:numPr>
          <w:ilvl w:val="1"/>
          <w:numId w:val="36"/>
        </w:numPr>
        <w:rPr>
          <w:rFonts w:cs="Times New Roman"/>
        </w:rPr>
      </w:pPr>
      <w:r w:rsidRPr="001C5251">
        <w:rPr>
          <w:rFonts w:cs="Times New Roman"/>
        </w:rPr>
        <w:t xml:space="preserve">Source data: DEM </w:t>
      </w:r>
    </w:p>
    <w:p w14:paraId="21135C8A" w14:textId="5481C981" w:rsidR="00074BF1" w:rsidRPr="001C5251" w:rsidRDefault="00074BF1" w:rsidP="001C5251">
      <w:pPr>
        <w:pStyle w:val="ListParagraph"/>
        <w:numPr>
          <w:ilvl w:val="1"/>
          <w:numId w:val="36"/>
        </w:numPr>
        <w:rPr>
          <w:rFonts w:cs="Times New Roman"/>
        </w:rPr>
      </w:pPr>
      <w:r w:rsidRPr="001C5251">
        <w:rPr>
          <w:rFonts w:cs="Times New Roman"/>
        </w:rPr>
        <w:t xml:space="preserve">Minimal altitude </w:t>
      </w:r>
    </w:p>
    <w:p w14:paraId="2E72FB94" w14:textId="774B4ADF" w:rsidR="00074BF1" w:rsidRPr="001C5251" w:rsidRDefault="00074BF1" w:rsidP="001C5251">
      <w:pPr>
        <w:pStyle w:val="ListParagraph"/>
        <w:numPr>
          <w:ilvl w:val="1"/>
          <w:numId w:val="36"/>
        </w:numPr>
        <w:rPr>
          <w:rFonts w:cs="Times New Roman"/>
        </w:rPr>
      </w:pPr>
      <w:r w:rsidRPr="001C5251">
        <w:rPr>
          <w:rFonts w:cs="Times New Roman"/>
        </w:rPr>
        <w:t xml:space="preserve">Maximal altitude </w:t>
      </w:r>
    </w:p>
    <w:p w14:paraId="4A722A7F" w14:textId="463923D1" w:rsidR="00074BF1" w:rsidRPr="001C5251" w:rsidRDefault="00074BF1" w:rsidP="001C5251">
      <w:pPr>
        <w:pStyle w:val="ListParagraph"/>
        <w:numPr>
          <w:ilvl w:val="1"/>
          <w:numId w:val="36"/>
        </w:numPr>
        <w:rPr>
          <w:rFonts w:cs="Times New Roman"/>
        </w:rPr>
      </w:pPr>
      <w:r w:rsidRPr="001C5251">
        <w:rPr>
          <w:rFonts w:cs="Times New Roman"/>
        </w:rPr>
        <w:t>Interval</w:t>
      </w:r>
    </w:p>
    <w:p w14:paraId="36915FC5" w14:textId="2FE9E753" w:rsidR="00F81046" w:rsidRPr="001C5251" w:rsidRDefault="00F81046" w:rsidP="001C5251">
      <w:pPr>
        <w:ind w:left="720"/>
      </w:pPr>
      <w:r w:rsidRPr="00D75EA4">
        <w:t>Contours can be show</w:t>
      </w:r>
      <w:r w:rsidR="00F651C8">
        <w:t>n</w:t>
      </w:r>
      <w:r w:rsidRPr="00D75EA4">
        <w:t xml:space="preserve"> over a DEM or </w:t>
      </w:r>
      <w:proofErr w:type="spellStart"/>
      <w:r w:rsidRPr="00D75EA4">
        <w:t>orthomosaic</w:t>
      </w:r>
      <w:proofErr w:type="spellEnd"/>
      <w:r w:rsidRPr="00D75EA4">
        <w:t xml:space="preserve">. Contours can also be exported from the Tools menu. </w:t>
      </w:r>
    </w:p>
    <w:p w14:paraId="4B0B8AD6" w14:textId="60F5AB3A" w:rsidR="003F6A3A" w:rsidRDefault="003F6A3A" w:rsidP="003F6A3A">
      <w:pPr>
        <w:pStyle w:val="Heading2"/>
      </w:pPr>
      <w:r>
        <w:t xml:space="preserve">Bounding box alignment </w:t>
      </w:r>
    </w:p>
    <w:p w14:paraId="14DA0C63" w14:textId="32DF04DD" w:rsidR="003F6A3A" w:rsidRDefault="003F6A3A" w:rsidP="003F6A3A">
      <w:r>
        <w:t xml:space="preserve">The bounding box is set at an arbitrary orientation. On occasion, it is useful to modify the orientation of the bounding box to a specific reference frame. An example python script to do this is here: </w:t>
      </w:r>
      <w:hyperlink r:id="rId57" w:history="1">
        <w:r w:rsidRPr="00617944">
          <w:rPr>
            <w:rStyle w:val="Hyperlink"/>
          </w:rPr>
          <w:t>https://github.com/geojames/photoscan</w:t>
        </w:r>
      </w:hyperlink>
      <w:r>
        <w:t xml:space="preserve">. This can be run from the command line or within </w:t>
      </w:r>
      <w:proofErr w:type="spellStart"/>
      <w:r>
        <w:t>Ag</w:t>
      </w:r>
      <w:r w:rsidR="00D11A88">
        <w:t>isoft</w:t>
      </w:r>
      <w:proofErr w:type="spellEnd"/>
      <w:r w:rsidR="00D11A88">
        <w:t xml:space="preserve"> (Tools—</w:t>
      </w:r>
      <w:r>
        <w:t xml:space="preserve">Run Script). </w:t>
      </w:r>
    </w:p>
    <w:p w14:paraId="5F44F3AF" w14:textId="1A5BB18C" w:rsidR="00382339" w:rsidRDefault="00382339" w:rsidP="001C5251">
      <w:pPr>
        <w:pStyle w:val="Heading2"/>
      </w:pPr>
      <w:r>
        <w:t xml:space="preserve">Python scripts </w:t>
      </w:r>
    </w:p>
    <w:p w14:paraId="308C8875" w14:textId="30CA6814" w:rsidR="00382339" w:rsidRPr="00382339" w:rsidRDefault="00382339">
      <w:proofErr w:type="spellStart"/>
      <w:r>
        <w:t>Agisoft</w:t>
      </w:r>
      <w:proofErr w:type="spellEnd"/>
      <w:r>
        <w:t xml:space="preserve"> has provided </w:t>
      </w:r>
      <w:proofErr w:type="gramStart"/>
      <w:r>
        <w:t>a number of</w:t>
      </w:r>
      <w:proofErr w:type="gramEnd"/>
      <w:r>
        <w:t xml:space="preserve"> Python scripts to perform additional tasks on their wiki page: </w:t>
      </w:r>
      <w:hyperlink r:id="rId58" w:history="1">
        <w:r w:rsidRPr="00617944">
          <w:rPr>
            <w:rStyle w:val="Hyperlink"/>
          </w:rPr>
          <w:t>http://wiki.agisoft.com/wiki/Python</w:t>
        </w:r>
      </w:hyperlink>
      <w:r>
        <w:t xml:space="preserve">. This includes scripts to change the bounding box orientation (like above), to change the coordinate system to </w:t>
      </w:r>
      <w:r w:rsidR="006D0101">
        <w:t>the bounding bo</w:t>
      </w:r>
      <w:r w:rsidR="009D6C85">
        <w:t>x</w:t>
      </w:r>
      <w:r w:rsidR="006D0101">
        <w:t xml:space="preserve">, copy the </w:t>
      </w:r>
      <w:r w:rsidR="009D6C85">
        <w:t>b</w:t>
      </w:r>
      <w:r w:rsidR="006D0101">
        <w:t xml:space="preserve">ounding box orientation, batch export orthophotos, create masks based on specific colors, and automatically splitting data into chunks after photos are aligned and then merging chunks after the dense cloud and mesh have been built. </w:t>
      </w:r>
    </w:p>
    <w:p w14:paraId="5CE4E68C" w14:textId="464058A0" w:rsidR="00BE101D" w:rsidRPr="0067054B" w:rsidRDefault="00BE101D" w:rsidP="00BE101D"/>
    <w:sectPr w:rsidR="00BE101D" w:rsidRPr="0067054B" w:rsidSect="006C674F">
      <w:headerReference w:type="even" r:id="rId59"/>
      <w:headerReference w:type="default" r:id="rId60"/>
      <w:footerReference w:type="even" r:id="rId61"/>
      <w:footerReference w:type="default" r:id="rId62"/>
      <w:headerReference w:type="first" r:id="rId63"/>
      <w:footerReference w:type="first" r:id="rId64"/>
      <w:pgSz w:w="12240" w:h="15840"/>
      <w:pgMar w:top="1440" w:right="1440" w:bottom="1440" w:left="1440" w:header="720" w:footer="86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74A345" w14:textId="77777777" w:rsidR="006E5ECF" w:rsidRDefault="006E5ECF" w:rsidP="008D0B9B">
      <w:r>
        <w:separator/>
      </w:r>
    </w:p>
  </w:endnote>
  <w:endnote w:type="continuationSeparator" w:id="0">
    <w:p w14:paraId="69560231" w14:textId="77777777" w:rsidR="006E5ECF" w:rsidRDefault="006E5ECF" w:rsidP="008D0B9B">
      <w:r>
        <w:continuationSeparator/>
      </w:r>
    </w:p>
  </w:endnote>
  <w:endnote w:type="continuationNotice" w:id="1">
    <w:p w14:paraId="26A83760" w14:textId="77777777" w:rsidR="006E5ECF" w:rsidRDefault="006E5EC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45094" w14:textId="77777777" w:rsidR="00150DE9" w:rsidRDefault="00150DE9" w:rsidP="00DE50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A41641" w14:textId="77777777" w:rsidR="00150DE9" w:rsidRDefault="00150DE9" w:rsidP="00222B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6260E" w14:textId="17314F0E" w:rsidR="00150DE9" w:rsidRPr="00A1626C" w:rsidRDefault="00316EDC" w:rsidP="00180433">
    <w:pPr>
      <w:pStyle w:val="footertext"/>
      <w:rPr>
        <w:noProof/>
      </w:rPr>
    </w:pPr>
    <w:r w:rsidRPr="00A1626C">
      <w:t>Quest</w:t>
    </w:r>
    <w:r>
      <w:t xml:space="preserve">ions or comments please contact </w:t>
    </w:r>
    <w:r>
      <w:rPr>
        <w:u w:val="single"/>
      </w:rPr>
      <w:t>education</w:t>
    </w:r>
    <w:r w:rsidRPr="00134974">
      <w:rPr>
        <w:u w:val="single"/>
      </w:rPr>
      <w:t xml:space="preserve"> AT </w:t>
    </w:r>
    <w:r>
      <w:rPr>
        <w:u w:val="single"/>
      </w:rPr>
      <w:t>earthscope</w:t>
    </w:r>
    <w:r w:rsidRPr="00134974">
      <w:rPr>
        <w:u w:val="single"/>
      </w:rPr>
      <w:t>.org</w:t>
    </w:r>
    <w:r>
      <w:t>. Version June 28, 2023.</w:t>
    </w:r>
    <w:r w:rsidR="00150DE9" w:rsidRPr="00A1626C">
      <w:tab/>
      <w:t>Page</w:t>
    </w:r>
    <w:r w:rsidR="00150DE9">
      <w:t xml:space="preserve"> </w:t>
    </w:r>
    <w:r w:rsidR="00150DE9" w:rsidRPr="00070ABA">
      <w:fldChar w:fldCharType="begin"/>
    </w:r>
    <w:r w:rsidR="00150DE9" w:rsidRPr="00070ABA">
      <w:instrText xml:space="preserve"> PAGE   \* MERGEFORMAT </w:instrText>
    </w:r>
    <w:r w:rsidR="00150DE9" w:rsidRPr="00070ABA">
      <w:fldChar w:fldCharType="separate"/>
    </w:r>
    <w:r w:rsidR="00951507">
      <w:rPr>
        <w:noProof/>
      </w:rPr>
      <w:t>29</w:t>
    </w:r>
    <w:r w:rsidR="00150DE9" w:rsidRPr="00070ABA">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97F73" w14:textId="25F9A733" w:rsidR="00150DE9" w:rsidRPr="006B3910" w:rsidRDefault="00150DE9" w:rsidP="00180433">
    <w:pPr>
      <w:pStyle w:val="footertext"/>
      <w:rPr>
        <w:noProof/>
      </w:rPr>
    </w:pPr>
    <w:r w:rsidRPr="00A1626C">
      <w:t>Quest</w:t>
    </w:r>
    <w:r>
      <w:t xml:space="preserve">ions or comments please contact </w:t>
    </w:r>
    <w:r>
      <w:rPr>
        <w:u w:val="single"/>
      </w:rPr>
      <w:t>education</w:t>
    </w:r>
    <w:r w:rsidRPr="00134974">
      <w:rPr>
        <w:u w:val="single"/>
      </w:rPr>
      <w:t xml:space="preserve"> AT </w:t>
    </w:r>
    <w:r w:rsidR="00316EDC">
      <w:rPr>
        <w:u w:val="single"/>
      </w:rPr>
      <w:t>earthscope</w:t>
    </w:r>
    <w:r w:rsidRPr="00134974">
      <w:rPr>
        <w:u w:val="single"/>
      </w:rPr>
      <w:t>.org</w:t>
    </w:r>
    <w:r w:rsidR="00AD503E">
      <w:t xml:space="preserve">. Version </w:t>
    </w:r>
    <w:r w:rsidR="00316EDC">
      <w:t>June</w:t>
    </w:r>
    <w:r w:rsidR="00AD503E">
      <w:t xml:space="preserve"> </w:t>
    </w:r>
    <w:r w:rsidR="00316EDC">
      <w:t>28</w:t>
    </w:r>
    <w:r w:rsidR="00AD503E">
      <w:t>, 20</w:t>
    </w:r>
    <w:r w:rsidR="00316EDC">
      <w:t>23</w:t>
    </w:r>
    <w:r>
      <w:t>.</w:t>
    </w:r>
    <w:r>
      <w:tab/>
      <w:t xml:space="preserve">Page </w:t>
    </w:r>
    <w:r w:rsidRPr="00070ABA">
      <w:fldChar w:fldCharType="begin"/>
    </w:r>
    <w:r w:rsidRPr="00070ABA">
      <w:instrText xml:space="preserve"> PAGE   \* MERGEFORMAT </w:instrText>
    </w:r>
    <w:r w:rsidRPr="00070ABA">
      <w:fldChar w:fldCharType="separate"/>
    </w:r>
    <w:r w:rsidR="00951507">
      <w:rPr>
        <w:noProof/>
      </w:rPr>
      <w:t>1</w:t>
    </w:r>
    <w:r w:rsidRPr="00070AB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B8D253" w14:textId="77777777" w:rsidR="006E5ECF" w:rsidRDefault="006E5ECF" w:rsidP="008D0B9B">
      <w:r>
        <w:separator/>
      </w:r>
    </w:p>
  </w:footnote>
  <w:footnote w:type="continuationSeparator" w:id="0">
    <w:p w14:paraId="0591004D" w14:textId="77777777" w:rsidR="006E5ECF" w:rsidRDefault="006E5ECF" w:rsidP="008D0B9B">
      <w:r>
        <w:continuationSeparator/>
      </w:r>
    </w:p>
  </w:footnote>
  <w:footnote w:type="continuationNotice" w:id="1">
    <w:p w14:paraId="779F78C6" w14:textId="77777777" w:rsidR="006E5ECF" w:rsidRDefault="006E5ECF">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04D36" w14:textId="77777777" w:rsidR="00316EDC" w:rsidRDefault="00316ED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F619A" w14:textId="38F03B7B" w:rsidR="00316EDC" w:rsidRDefault="00316EDC" w:rsidP="00070ABA">
    <w:pPr>
      <w:pStyle w:val="Header"/>
      <w:pBdr>
        <w:bottom w:val="single" w:sz="4" w:space="1" w:color="auto"/>
      </w:pBdr>
      <w:spacing w:after="0"/>
      <w:rPr>
        <w:rFonts w:ascii="Arial" w:hAnsi="Arial"/>
        <w:i/>
        <w:sz w:val="20"/>
        <w:szCs w:val="20"/>
      </w:rPr>
    </w:pPr>
    <w:r w:rsidRPr="00070ABA">
      <w:rPr>
        <w:noProof/>
      </w:rPr>
      <w:drawing>
        <wp:anchor distT="0" distB="0" distL="114300" distR="114300" simplePos="0" relativeHeight="251628544" behindDoc="0" locked="0" layoutInCell="1" allowOverlap="1" wp14:anchorId="24948FA0" wp14:editId="5573C800">
          <wp:simplePos x="0" y="0"/>
          <wp:positionH relativeFrom="margin">
            <wp:align>right</wp:align>
          </wp:positionH>
          <wp:positionV relativeFrom="paragraph">
            <wp:posOffset>8890</wp:posOffset>
          </wp:positionV>
          <wp:extent cx="782653" cy="2286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
                  <a:stretch>
                    <a:fillRect/>
                  </a:stretch>
                </pic:blipFill>
                <pic:spPr bwMode="auto">
                  <a:xfrm>
                    <a:off x="0" y="0"/>
                    <a:ext cx="782653" cy="22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CEA5F4" w14:textId="6169F531" w:rsidR="00150DE9" w:rsidRPr="00955964" w:rsidRDefault="00150DE9" w:rsidP="00070ABA">
    <w:pPr>
      <w:pStyle w:val="Header"/>
      <w:pBdr>
        <w:bottom w:val="single" w:sz="4" w:space="1" w:color="auto"/>
      </w:pBdr>
      <w:spacing w:after="0"/>
      <w:rPr>
        <w:rFonts w:ascii="Arial" w:hAnsi="Arial"/>
        <w:i/>
        <w:sz w:val="20"/>
        <w:szCs w:val="20"/>
      </w:rPr>
    </w:pPr>
    <w:proofErr w:type="spellStart"/>
    <w:r>
      <w:rPr>
        <w:rFonts w:ascii="Arial" w:hAnsi="Arial"/>
        <w:i/>
        <w:sz w:val="20"/>
        <w:szCs w:val="20"/>
      </w:rPr>
      <w:t>SfM</w:t>
    </w:r>
    <w:proofErr w:type="spellEnd"/>
    <w:r>
      <w:rPr>
        <w:rFonts w:ascii="Arial" w:hAnsi="Arial"/>
        <w:i/>
        <w:sz w:val="20"/>
        <w:szCs w:val="20"/>
      </w:rPr>
      <w:t xml:space="preserve"> Data Exploration and Processing Manual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B5912" w14:textId="636A963D" w:rsidR="00150DE9" w:rsidRDefault="00316EDC">
    <w:pPr>
      <w:pStyle w:val="Header"/>
    </w:pPr>
    <w:r>
      <w:rPr>
        <w:noProof/>
      </w:rPr>
      <w:drawing>
        <wp:anchor distT="0" distB="0" distL="114300" distR="114300" simplePos="0" relativeHeight="251630592" behindDoc="1" locked="0" layoutInCell="1" allowOverlap="1" wp14:anchorId="431DE52C" wp14:editId="76B8597A">
          <wp:simplePos x="0" y="0"/>
          <wp:positionH relativeFrom="column">
            <wp:posOffset>4298950</wp:posOffset>
          </wp:positionH>
          <wp:positionV relativeFrom="paragraph">
            <wp:posOffset>-68580</wp:posOffset>
          </wp:positionV>
          <wp:extent cx="1466850" cy="428625"/>
          <wp:effectExtent l="0" t="0" r="0" b="9525"/>
          <wp:wrapTight wrapText="bothSides">
            <wp:wrapPolygon edited="0">
              <wp:start x="1683" y="0"/>
              <wp:lineTo x="0" y="3840"/>
              <wp:lineTo x="0" y="17280"/>
              <wp:lineTo x="842" y="21120"/>
              <wp:lineTo x="18795" y="21120"/>
              <wp:lineTo x="19356" y="15360"/>
              <wp:lineTo x="21319" y="14400"/>
              <wp:lineTo x="21319" y="6720"/>
              <wp:lineTo x="5610" y="0"/>
              <wp:lineTo x="1683"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stretch>
                    <a:fillRect/>
                  </a:stretch>
                </pic:blipFill>
                <pic:spPr>
                  <a:xfrm>
                    <a:off x="0" y="0"/>
                    <a:ext cx="1466850" cy="428625"/>
                  </a:xfrm>
                  <a:prstGeom prst="rect">
                    <a:avLst/>
                  </a:prstGeom>
                </pic:spPr>
              </pic:pic>
            </a:graphicData>
          </a:graphic>
          <wp14:sizeRelH relativeFrom="page">
            <wp14:pctWidth>0</wp14:pctWidth>
          </wp14:sizeRelH>
          <wp14:sizeRelV relativeFrom="page">
            <wp14:pctHeight>0</wp14:pctHeight>
          </wp14:sizeRelV>
        </wp:anchor>
      </w:drawing>
    </w:r>
    <w:r w:rsidR="00150DE9">
      <w:rPr>
        <w:noProof/>
      </w:rPr>
      <w:drawing>
        <wp:anchor distT="0" distB="0" distL="114300" distR="114300" simplePos="0" relativeHeight="251632640" behindDoc="0" locked="0" layoutInCell="1" allowOverlap="1" wp14:anchorId="00BAE15B" wp14:editId="3269A79A">
          <wp:simplePos x="0" y="0"/>
          <wp:positionH relativeFrom="column">
            <wp:posOffset>3619500</wp:posOffset>
          </wp:positionH>
          <wp:positionV relativeFrom="paragraph">
            <wp:posOffset>-228600</wp:posOffset>
          </wp:positionV>
          <wp:extent cx="552450" cy="681355"/>
          <wp:effectExtent l="0" t="0" r="0" b="4445"/>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52450" cy="6813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24484A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C3656C"/>
    <w:multiLevelType w:val="hybridMultilevel"/>
    <w:tmpl w:val="AD6461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00305E"/>
    <w:multiLevelType w:val="hybridMultilevel"/>
    <w:tmpl w:val="80F25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516315"/>
    <w:multiLevelType w:val="hybridMultilevel"/>
    <w:tmpl w:val="4B72DA12"/>
    <w:lvl w:ilvl="0" w:tplc="81A6522C">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F0125D"/>
    <w:multiLevelType w:val="hybridMultilevel"/>
    <w:tmpl w:val="7C008E9E"/>
    <w:lvl w:ilvl="0" w:tplc="5A38ACCC">
      <w:start w:val="1"/>
      <w:numFmt w:val="decimal"/>
      <w:lvlText w:val="%1."/>
      <w:lvlJc w:val="left"/>
      <w:pPr>
        <w:ind w:left="720" w:hanging="360"/>
      </w:pPr>
      <w:rPr>
        <w:rFonts w:ascii="Times New Roman" w:hAnsi="Times New Roman" w:cs="Times New Roman" w:hint="default"/>
      </w:rPr>
    </w:lvl>
    <w:lvl w:ilvl="1" w:tplc="CABC386A">
      <w:start w:val="1"/>
      <w:numFmt w:val="lowerLetter"/>
      <w:lvlText w:val="%2."/>
      <w:lvlJc w:val="left"/>
      <w:pPr>
        <w:ind w:left="1440" w:hanging="360"/>
      </w:pPr>
      <w:rPr>
        <w:rFonts w:ascii="Times New Roman" w:hAnsi="Times New Roman" w:cs="Times New Roman"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20479F"/>
    <w:multiLevelType w:val="hybridMultilevel"/>
    <w:tmpl w:val="3F1A3DF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83479A"/>
    <w:multiLevelType w:val="hybridMultilevel"/>
    <w:tmpl w:val="5172D6A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B47740"/>
    <w:multiLevelType w:val="hybridMultilevel"/>
    <w:tmpl w:val="595CB73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570287"/>
    <w:multiLevelType w:val="hybridMultilevel"/>
    <w:tmpl w:val="92B6D902"/>
    <w:lvl w:ilvl="0" w:tplc="A8483C78">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9832F4"/>
    <w:multiLevelType w:val="hybridMultilevel"/>
    <w:tmpl w:val="070CB1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BC4C43"/>
    <w:multiLevelType w:val="hybridMultilevel"/>
    <w:tmpl w:val="C900A4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A87CCE"/>
    <w:multiLevelType w:val="hybridMultilevel"/>
    <w:tmpl w:val="94AE40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0A4172"/>
    <w:multiLevelType w:val="hybridMultilevel"/>
    <w:tmpl w:val="3866EC7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AD621B"/>
    <w:multiLevelType w:val="hybridMultilevel"/>
    <w:tmpl w:val="F1F870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0C9595F"/>
    <w:multiLevelType w:val="hybridMultilevel"/>
    <w:tmpl w:val="958CB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286228"/>
    <w:multiLevelType w:val="hybridMultilevel"/>
    <w:tmpl w:val="7F242A32"/>
    <w:lvl w:ilvl="0" w:tplc="B7AE062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5B05EC"/>
    <w:multiLevelType w:val="hybridMultilevel"/>
    <w:tmpl w:val="0914C3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DF649E1"/>
    <w:multiLevelType w:val="hybridMultilevel"/>
    <w:tmpl w:val="863E8D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0E37D99"/>
    <w:multiLevelType w:val="multilevel"/>
    <w:tmpl w:val="DE2E1D64"/>
    <w:lvl w:ilvl="0">
      <w:start w:val="1"/>
      <w:numFmt w:val="decimal"/>
      <w:lvlText w:val="%1."/>
      <w:lvlJc w:val="left"/>
      <w:pPr>
        <w:ind w:left="360" w:hanging="360"/>
      </w:pPr>
    </w:lvl>
    <w:lvl w:ilvl="1">
      <w:start w:val="1"/>
      <w:numFmt w:val="decimal"/>
      <w:lvlText w:val="%1.%2."/>
      <w:lvlJc w:val="left"/>
      <w:pPr>
        <w:ind w:left="792" w:hanging="432"/>
      </w:pPr>
      <w:rPr>
        <w:color w:val="000000" w:themeColor="text1"/>
      </w:rPr>
    </w:lvl>
    <w:lvl w:ilvl="2">
      <w:start w:val="1"/>
      <w:numFmt w:val="decimal"/>
      <w:lvlText w:val="%1.%2.%3."/>
      <w:lvlJc w:val="left"/>
      <w:pPr>
        <w:ind w:left="1224" w:hanging="504"/>
      </w:pPr>
    </w:lvl>
    <w:lvl w:ilvl="3">
      <w:start w:val="1"/>
      <w:numFmt w:val="decimal"/>
      <w:lvlText w:val="%1.%2.%3.%4."/>
      <w:lvlJc w:val="left"/>
      <w:pPr>
        <w:ind w:left="1728" w:hanging="648"/>
      </w:pPr>
      <w:rPr>
        <w:color w:val="000000" w:themeColor="text1"/>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27A7DA0"/>
    <w:multiLevelType w:val="hybridMultilevel"/>
    <w:tmpl w:val="65DC31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0D145D"/>
    <w:multiLevelType w:val="hybridMultilevel"/>
    <w:tmpl w:val="04848A6E"/>
    <w:lvl w:ilvl="0" w:tplc="B7AE062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92B3D6B"/>
    <w:multiLevelType w:val="hybridMultilevel"/>
    <w:tmpl w:val="C6B4A30C"/>
    <w:lvl w:ilvl="0" w:tplc="70A6FE82">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96D24F4"/>
    <w:multiLevelType w:val="hybridMultilevel"/>
    <w:tmpl w:val="EF705756"/>
    <w:lvl w:ilvl="0" w:tplc="0D7A763C">
      <w:start w:val="1"/>
      <w:numFmt w:val="decimal"/>
      <w:lvlText w:val="%1."/>
      <w:lvlJc w:val="left"/>
      <w:pPr>
        <w:ind w:left="420" w:hanging="360"/>
      </w:pPr>
      <w:rPr>
        <w:rFonts w:ascii="Times New Roman" w:hAnsi="Times New Roman" w:cs="Times New Roman"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3" w15:restartNumberingAfterBreak="0">
    <w:nsid w:val="49F616FC"/>
    <w:multiLevelType w:val="hybridMultilevel"/>
    <w:tmpl w:val="73200AF6"/>
    <w:lvl w:ilvl="0" w:tplc="E8B4DED2">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0121B98"/>
    <w:multiLevelType w:val="hybridMultilevel"/>
    <w:tmpl w:val="1EC826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8B6124B"/>
    <w:multiLevelType w:val="hybridMultilevel"/>
    <w:tmpl w:val="30D4A4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AB220BC"/>
    <w:multiLevelType w:val="hybridMultilevel"/>
    <w:tmpl w:val="C0C01C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D125700"/>
    <w:multiLevelType w:val="hybridMultilevel"/>
    <w:tmpl w:val="7B2816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E720E46"/>
    <w:multiLevelType w:val="hybridMultilevel"/>
    <w:tmpl w:val="8B188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5C4677"/>
    <w:multiLevelType w:val="hybridMultilevel"/>
    <w:tmpl w:val="15363456"/>
    <w:lvl w:ilvl="0" w:tplc="1C206D1A">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4E0AA5"/>
    <w:multiLevelType w:val="hybridMultilevel"/>
    <w:tmpl w:val="FA22A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16498E"/>
    <w:multiLevelType w:val="hybridMultilevel"/>
    <w:tmpl w:val="31AE526A"/>
    <w:lvl w:ilvl="0" w:tplc="B7AE062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5193DD7"/>
    <w:multiLevelType w:val="hybridMultilevel"/>
    <w:tmpl w:val="341449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8C1005D"/>
    <w:multiLevelType w:val="hybridMultilevel"/>
    <w:tmpl w:val="41B073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C874865"/>
    <w:multiLevelType w:val="hybridMultilevel"/>
    <w:tmpl w:val="A502E7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EF50430"/>
    <w:multiLevelType w:val="hybridMultilevel"/>
    <w:tmpl w:val="A65C8AEA"/>
    <w:lvl w:ilvl="0" w:tplc="B7AE0628">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708732A3"/>
    <w:multiLevelType w:val="hybridMultilevel"/>
    <w:tmpl w:val="A60CA2CC"/>
    <w:lvl w:ilvl="0" w:tplc="E5F20708">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0B34575"/>
    <w:multiLevelType w:val="hybridMultilevel"/>
    <w:tmpl w:val="1A523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4C2711"/>
    <w:multiLevelType w:val="hybridMultilevel"/>
    <w:tmpl w:val="0088B2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68D405B"/>
    <w:multiLevelType w:val="hybridMultilevel"/>
    <w:tmpl w:val="1014420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D700756"/>
    <w:multiLevelType w:val="hybridMultilevel"/>
    <w:tmpl w:val="BF164734"/>
    <w:lvl w:ilvl="0" w:tplc="4872AEDC">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41" w15:restartNumberingAfterBreak="0">
    <w:nsid w:val="7EEB56F5"/>
    <w:multiLevelType w:val="hybridMultilevel"/>
    <w:tmpl w:val="7B6C538E"/>
    <w:lvl w:ilvl="0" w:tplc="AF781628">
      <w:start w:val="1"/>
      <w:numFmt w:val="decimal"/>
      <w:lvlText w:val="%1."/>
      <w:lvlJc w:val="left"/>
      <w:pPr>
        <w:ind w:left="720" w:hanging="360"/>
      </w:pPr>
      <w:rPr>
        <w:rFonts w:ascii="Times New Roman" w:hAnsi="Times New Roman" w:cs="Times New Roman" w:hint="default"/>
      </w:rPr>
    </w:lvl>
    <w:lvl w:ilvl="1" w:tplc="A992BA0C">
      <w:start w:val="1"/>
      <w:numFmt w:val="lowerLetter"/>
      <w:lvlText w:val="%2."/>
      <w:lvlJc w:val="left"/>
      <w:pPr>
        <w:ind w:left="1440" w:hanging="360"/>
      </w:pPr>
      <w:rPr>
        <w:rFonts w:ascii="Times New Roman" w:hAnsi="Times New Roman" w:cs="Times New Roman" w:hint="default"/>
      </w:rPr>
    </w:lvl>
    <w:lvl w:ilvl="2" w:tplc="04090001">
      <w:start w:val="1"/>
      <w:numFmt w:val="bullet"/>
      <w:lvlText w:val=""/>
      <w:lvlJc w:val="left"/>
      <w:pPr>
        <w:ind w:left="2340" w:hanging="36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762566"/>
    <w:multiLevelType w:val="hybridMultilevel"/>
    <w:tmpl w:val="49887592"/>
    <w:lvl w:ilvl="0" w:tplc="051E8AF6">
      <w:start w:val="1"/>
      <w:numFmt w:val="decimal"/>
      <w:lvlText w:val="%1."/>
      <w:lvlJc w:val="left"/>
      <w:pPr>
        <w:ind w:left="720" w:hanging="360"/>
      </w:pPr>
      <w:rPr>
        <w:rFonts w:ascii="Times New Roman" w:hAnsi="Times New Roman" w:cs="Times New Roman" w:hint="default"/>
      </w:rPr>
    </w:lvl>
    <w:lvl w:ilvl="1" w:tplc="57DADEF0">
      <w:start w:val="1"/>
      <w:numFmt w:val="lowerLetter"/>
      <w:lvlText w:val="%2."/>
      <w:lvlJc w:val="left"/>
      <w:pPr>
        <w:ind w:left="1440" w:hanging="360"/>
      </w:pPr>
      <w:rPr>
        <w:rFonts w:ascii="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04488381">
    <w:abstractNumId w:val="0"/>
  </w:num>
  <w:num w:numId="2" w16cid:durableId="612631353">
    <w:abstractNumId w:val="39"/>
  </w:num>
  <w:num w:numId="3" w16cid:durableId="613170405">
    <w:abstractNumId w:val="38"/>
  </w:num>
  <w:num w:numId="4" w16cid:durableId="1970352388">
    <w:abstractNumId w:val="18"/>
  </w:num>
  <w:num w:numId="5" w16cid:durableId="1612206382">
    <w:abstractNumId w:val="34"/>
  </w:num>
  <w:num w:numId="6" w16cid:durableId="1390494283">
    <w:abstractNumId w:val="37"/>
  </w:num>
  <w:num w:numId="7" w16cid:durableId="1700616994">
    <w:abstractNumId w:val="26"/>
  </w:num>
  <w:num w:numId="8" w16cid:durableId="1011105079">
    <w:abstractNumId w:val="1"/>
  </w:num>
  <w:num w:numId="9" w16cid:durableId="1061052819">
    <w:abstractNumId w:val="15"/>
  </w:num>
  <w:num w:numId="10" w16cid:durableId="678117182">
    <w:abstractNumId w:val="30"/>
  </w:num>
  <w:num w:numId="11" w16cid:durableId="1279802089">
    <w:abstractNumId w:val="35"/>
  </w:num>
  <w:num w:numId="12" w16cid:durableId="1124692788">
    <w:abstractNumId w:val="31"/>
  </w:num>
  <w:num w:numId="13" w16cid:durableId="1901861559">
    <w:abstractNumId w:val="41"/>
  </w:num>
  <w:num w:numId="14" w16cid:durableId="860702238">
    <w:abstractNumId w:val="20"/>
  </w:num>
  <w:num w:numId="15" w16cid:durableId="1209028827">
    <w:abstractNumId w:val="29"/>
  </w:num>
  <w:num w:numId="16" w16cid:durableId="851378340">
    <w:abstractNumId w:val="8"/>
  </w:num>
  <w:num w:numId="17" w16cid:durableId="1079012332">
    <w:abstractNumId w:val="3"/>
  </w:num>
  <w:num w:numId="18" w16cid:durableId="300616471">
    <w:abstractNumId w:val="2"/>
  </w:num>
  <w:num w:numId="19" w16cid:durableId="1757707487">
    <w:abstractNumId w:val="16"/>
  </w:num>
  <w:num w:numId="20" w16cid:durableId="1573853537">
    <w:abstractNumId w:val="6"/>
  </w:num>
  <w:num w:numId="21" w16cid:durableId="598105431">
    <w:abstractNumId w:val="23"/>
  </w:num>
  <w:num w:numId="22" w16cid:durableId="877277801">
    <w:abstractNumId w:val="5"/>
  </w:num>
  <w:num w:numId="23" w16cid:durableId="2133787601">
    <w:abstractNumId w:val="24"/>
  </w:num>
  <w:num w:numId="24" w16cid:durableId="1730109392">
    <w:abstractNumId w:val="13"/>
  </w:num>
  <w:num w:numId="25" w16cid:durableId="1455102272">
    <w:abstractNumId w:val="21"/>
  </w:num>
  <w:num w:numId="26" w16cid:durableId="819856367">
    <w:abstractNumId w:val="4"/>
  </w:num>
  <w:num w:numId="27" w16cid:durableId="1757093083">
    <w:abstractNumId w:val="42"/>
  </w:num>
  <w:num w:numId="28" w16cid:durableId="1869299054">
    <w:abstractNumId w:val="36"/>
  </w:num>
  <w:num w:numId="29" w16cid:durableId="288096401">
    <w:abstractNumId w:val="19"/>
  </w:num>
  <w:num w:numId="30" w16cid:durableId="1037198632">
    <w:abstractNumId w:val="14"/>
  </w:num>
  <w:num w:numId="31" w16cid:durableId="2026326009">
    <w:abstractNumId w:val="40"/>
  </w:num>
  <w:num w:numId="32" w16cid:durableId="834999661">
    <w:abstractNumId w:val="11"/>
  </w:num>
  <w:num w:numId="33" w16cid:durableId="1460758090">
    <w:abstractNumId w:val="27"/>
  </w:num>
  <w:num w:numId="34" w16cid:durableId="1458335103">
    <w:abstractNumId w:val="9"/>
  </w:num>
  <w:num w:numId="35" w16cid:durableId="1898316583">
    <w:abstractNumId w:val="7"/>
  </w:num>
  <w:num w:numId="36" w16cid:durableId="1562255811">
    <w:abstractNumId w:val="12"/>
  </w:num>
  <w:num w:numId="37" w16cid:durableId="311521335">
    <w:abstractNumId w:val="17"/>
  </w:num>
  <w:num w:numId="38" w16cid:durableId="232980859">
    <w:abstractNumId w:val="28"/>
  </w:num>
  <w:num w:numId="39" w16cid:durableId="812717026">
    <w:abstractNumId w:val="22"/>
  </w:num>
  <w:num w:numId="40" w16cid:durableId="1310553141">
    <w:abstractNumId w:val="33"/>
  </w:num>
  <w:num w:numId="41" w16cid:durableId="943423026">
    <w:abstractNumId w:val="32"/>
  </w:num>
  <w:num w:numId="42" w16cid:durableId="384376467">
    <w:abstractNumId w:val="25"/>
  </w:num>
  <w:num w:numId="43" w16cid:durableId="11444729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0374"/>
    <w:rsid w:val="00006253"/>
    <w:rsid w:val="00014336"/>
    <w:rsid w:val="000152C0"/>
    <w:rsid w:val="00017C83"/>
    <w:rsid w:val="000203DE"/>
    <w:rsid w:val="00022F72"/>
    <w:rsid w:val="00035609"/>
    <w:rsid w:val="00037096"/>
    <w:rsid w:val="00037D8C"/>
    <w:rsid w:val="0004082F"/>
    <w:rsid w:val="00041282"/>
    <w:rsid w:val="000423DE"/>
    <w:rsid w:val="00044AA7"/>
    <w:rsid w:val="0005000A"/>
    <w:rsid w:val="00065111"/>
    <w:rsid w:val="00070ABA"/>
    <w:rsid w:val="0007299F"/>
    <w:rsid w:val="00074BA9"/>
    <w:rsid w:val="00074BF1"/>
    <w:rsid w:val="00082485"/>
    <w:rsid w:val="00084605"/>
    <w:rsid w:val="00086412"/>
    <w:rsid w:val="00087315"/>
    <w:rsid w:val="00093CB8"/>
    <w:rsid w:val="000A0A3C"/>
    <w:rsid w:val="000A48AA"/>
    <w:rsid w:val="000C55EB"/>
    <w:rsid w:val="000E6603"/>
    <w:rsid w:val="000F0D3F"/>
    <w:rsid w:val="000F3B28"/>
    <w:rsid w:val="00102945"/>
    <w:rsid w:val="00105B8D"/>
    <w:rsid w:val="0010731C"/>
    <w:rsid w:val="00112978"/>
    <w:rsid w:val="00113214"/>
    <w:rsid w:val="00122E43"/>
    <w:rsid w:val="0013215C"/>
    <w:rsid w:val="00134974"/>
    <w:rsid w:val="001411E7"/>
    <w:rsid w:val="00147C96"/>
    <w:rsid w:val="00147EDC"/>
    <w:rsid w:val="00150DE9"/>
    <w:rsid w:val="00152C5B"/>
    <w:rsid w:val="00155168"/>
    <w:rsid w:val="001554B9"/>
    <w:rsid w:val="00155F64"/>
    <w:rsid w:val="0015703B"/>
    <w:rsid w:val="00164F68"/>
    <w:rsid w:val="001748DB"/>
    <w:rsid w:val="00176053"/>
    <w:rsid w:val="001762CC"/>
    <w:rsid w:val="00180268"/>
    <w:rsid w:val="00180433"/>
    <w:rsid w:val="00185A9B"/>
    <w:rsid w:val="001906C9"/>
    <w:rsid w:val="00191D33"/>
    <w:rsid w:val="0019721E"/>
    <w:rsid w:val="001A2D22"/>
    <w:rsid w:val="001B1723"/>
    <w:rsid w:val="001C32F3"/>
    <w:rsid w:val="001C5251"/>
    <w:rsid w:val="001D07A6"/>
    <w:rsid w:val="001D2427"/>
    <w:rsid w:val="001D246E"/>
    <w:rsid w:val="001D463D"/>
    <w:rsid w:val="001D67F6"/>
    <w:rsid w:val="001E2487"/>
    <w:rsid w:val="001E6248"/>
    <w:rsid w:val="001E62BC"/>
    <w:rsid w:val="001F1D47"/>
    <w:rsid w:val="002058F6"/>
    <w:rsid w:val="002077AA"/>
    <w:rsid w:val="00220179"/>
    <w:rsid w:val="00222B89"/>
    <w:rsid w:val="00225B3A"/>
    <w:rsid w:val="002334E1"/>
    <w:rsid w:val="0023613E"/>
    <w:rsid w:val="00236266"/>
    <w:rsid w:val="0024069B"/>
    <w:rsid w:val="00241FD8"/>
    <w:rsid w:val="00250333"/>
    <w:rsid w:val="00253AED"/>
    <w:rsid w:val="00255149"/>
    <w:rsid w:val="00261A71"/>
    <w:rsid w:val="002658E2"/>
    <w:rsid w:val="00266649"/>
    <w:rsid w:val="00270023"/>
    <w:rsid w:val="00272F84"/>
    <w:rsid w:val="002734AF"/>
    <w:rsid w:val="002736C5"/>
    <w:rsid w:val="00276BB4"/>
    <w:rsid w:val="00285745"/>
    <w:rsid w:val="00286D2D"/>
    <w:rsid w:val="00287B86"/>
    <w:rsid w:val="00292823"/>
    <w:rsid w:val="002947F6"/>
    <w:rsid w:val="00294FB7"/>
    <w:rsid w:val="002A7056"/>
    <w:rsid w:val="002B1E80"/>
    <w:rsid w:val="002B4A89"/>
    <w:rsid w:val="002C0C10"/>
    <w:rsid w:val="002C0D65"/>
    <w:rsid w:val="002C72B8"/>
    <w:rsid w:val="002D3FF1"/>
    <w:rsid w:val="002D73F1"/>
    <w:rsid w:val="002D78AF"/>
    <w:rsid w:val="002E3230"/>
    <w:rsid w:val="002E44FA"/>
    <w:rsid w:val="002F530B"/>
    <w:rsid w:val="00316EDC"/>
    <w:rsid w:val="00327246"/>
    <w:rsid w:val="0033146B"/>
    <w:rsid w:val="0033390E"/>
    <w:rsid w:val="00340BD6"/>
    <w:rsid w:val="003439E4"/>
    <w:rsid w:val="00360EA9"/>
    <w:rsid w:val="003620E9"/>
    <w:rsid w:val="00372CBD"/>
    <w:rsid w:val="00376CEB"/>
    <w:rsid w:val="0037750F"/>
    <w:rsid w:val="00381334"/>
    <w:rsid w:val="00382339"/>
    <w:rsid w:val="003904AD"/>
    <w:rsid w:val="003947D1"/>
    <w:rsid w:val="00396526"/>
    <w:rsid w:val="0039779B"/>
    <w:rsid w:val="00397F3F"/>
    <w:rsid w:val="003A1A17"/>
    <w:rsid w:val="003A4483"/>
    <w:rsid w:val="003B1CCC"/>
    <w:rsid w:val="003B453A"/>
    <w:rsid w:val="003B69D7"/>
    <w:rsid w:val="003C241F"/>
    <w:rsid w:val="003C2644"/>
    <w:rsid w:val="003C2827"/>
    <w:rsid w:val="003C5973"/>
    <w:rsid w:val="003D432C"/>
    <w:rsid w:val="003D4C24"/>
    <w:rsid w:val="003E1136"/>
    <w:rsid w:val="003E262A"/>
    <w:rsid w:val="003E3685"/>
    <w:rsid w:val="003F37CA"/>
    <w:rsid w:val="003F3A76"/>
    <w:rsid w:val="003F6613"/>
    <w:rsid w:val="003F6A3A"/>
    <w:rsid w:val="003F6B46"/>
    <w:rsid w:val="00402F18"/>
    <w:rsid w:val="004049DD"/>
    <w:rsid w:val="00404FEE"/>
    <w:rsid w:val="00406FCE"/>
    <w:rsid w:val="00411418"/>
    <w:rsid w:val="0041400D"/>
    <w:rsid w:val="004160CD"/>
    <w:rsid w:val="00420342"/>
    <w:rsid w:val="00426263"/>
    <w:rsid w:val="00427316"/>
    <w:rsid w:val="004450F6"/>
    <w:rsid w:val="00445B6C"/>
    <w:rsid w:val="004508B0"/>
    <w:rsid w:val="00450F39"/>
    <w:rsid w:val="004513CA"/>
    <w:rsid w:val="0045433B"/>
    <w:rsid w:val="00460D19"/>
    <w:rsid w:val="004720F0"/>
    <w:rsid w:val="00482EA3"/>
    <w:rsid w:val="00487C72"/>
    <w:rsid w:val="004911E5"/>
    <w:rsid w:val="00494C65"/>
    <w:rsid w:val="004977AF"/>
    <w:rsid w:val="004A0E6A"/>
    <w:rsid w:val="004A1346"/>
    <w:rsid w:val="004A1F7C"/>
    <w:rsid w:val="004A44CA"/>
    <w:rsid w:val="004C1D1A"/>
    <w:rsid w:val="004C2585"/>
    <w:rsid w:val="004C348D"/>
    <w:rsid w:val="004C34F4"/>
    <w:rsid w:val="004C407F"/>
    <w:rsid w:val="004C4B6B"/>
    <w:rsid w:val="004C4DA7"/>
    <w:rsid w:val="004C6CA3"/>
    <w:rsid w:val="004C75F4"/>
    <w:rsid w:val="004D3312"/>
    <w:rsid w:val="004D3FEF"/>
    <w:rsid w:val="004E2ED5"/>
    <w:rsid w:val="004E7369"/>
    <w:rsid w:val="004F25C8"/>
    <w:rsid w:val="005114C1"/>
    <w:rsid w:val="0051361D"/>
    <w:rsid w:val="005147D3"/>
    <w:rsid w:val="00523576"/>
    <w:rsid w:val="005277AB"/>
    <w:rsid w:val="0054669F"/>
    <w:rsid w:val="00554EBB"/>
    <w:rsid w:val="00556BAE"/>
    <w:rsid w:val="005575C5"/>
    <w:rsid w:val="0056048E"/>
    <w:rsid w:val="005607B5"/>
    <w:rsid w:val="00561CB0"/>
    <w:rsid w:val="00564564"/>
    <w:rsid w:val="00571E02"/>
    <w:rsid w:val="00573FCC"/>
    <w:rsid w:val="00584DFA"/>
    <w:rsid w:val="005870CC"/>
    <w:rsid w:val="005875F1"/>
    <w:rsid w:val="00590EBB"/>
    <w:rsid w:val="005917CB"/>
    <w:rsid w:val="0059613F"/>
    <w:rsid w:val="00596C0A"/>
    <w:rsid w:val="005A21C0"/>
    <w:rsid w:val="005A2908"/>
    <w:rsid w:val="005A4AC1"/>
    <w:rsid w:val="005B28D7"/>
    <w:rsid w:val="005B3B8B"/>
    <w:rsid w:val="005B5F91"/>
    <w:rsid w:val="005C0689"/>
    <w:rsid w:val="005C2A86"/>
    <w:rsid w:val="005C6E4E"/>
    <w:rsid w:val="005D13C6"/>
    <w:rsid w:val="005D413D"/>
    <w:rsid w:val="005D5EB1"/>
    <w:rsid w:val="005D7F3B"/>
    <w:rsid w:val="005E5FA8"/>
    <w:rsid w:val="005E6AEA"/>
    <w:rsid w:val="005F0E50"/>
    <w:rsid w:val="005F27A1"/>
    <w:rsid w:val="005F593B"/>
    <w:rsid w:val="005F7C1B"/>
    <w:rsid w:val="00602BE8"/>
    <w:rsid w:val="00607211"/>
    <w:rsid w:val="006110D5"/>
    <w:rsid w:val="00622D6E"/>
    <w:rsid w:val="006237D2"/>
    <w:rsid w:val="00627B12"/>
    <w:rsid w:val="00630474"/>
    <w:rsid w:val="006339DA"/>
    <w:rsid w:val="00636CC8"/>
    <w:rsid w:val="00643ED0"/>
    <w:rsid w:val="006442D9"/>
    <w:rsid w:val="006522A0"/>
    <w:rsid w:val="006564A5"/>
    <w:rsid w:val="00657F95"/>
    <w:rsid w:val="006622EA"/>
    <w:rsid w:val="006632E3"/>
    <w:rsid w:val="0067054B"/>
    <w:rsid w:val="00681281"/>
    <w:rsid w:val="00682701"/>
    <w:rsid w:val="0068508B"/>
    <w:rsid w:val="006870B2"/>
    <w:rsid w:val="00690897"/>
    <w:rsid w:val="0069331B"/>
    <w:rsid w:val="006B2C67"/>
    <w:rsid w:val="006B3910"/>
    <w:rsid w:val="006B7015"/>
    <w:rsid w:val="006C21D7"/>
    <w:rsid w:val="006C3FE0"/>
    <w:rsid w:val="006C6217"/>
    <w:rsid w:val="006C674F"/>
    <w:rsid w:val="006C7241"/>
    <w:rsid w:val="006C7282"/>
    <w:rsid w:val="006D0101"/>
    <w:rsid w:val="006D1436"/>
    <w:rsid w:val="006D28B2"/>
    <w:rsid w:val="006D4861"/>
    <w:rsid w:val="006D54E9"/>
    <w:rsid w:val="006D56CD"/>
    <w:rsid w:val="006D661E"/>
    <w:rsid w:val="006E16DC"/>
    <w:rsid w:val="006E3E50"/>
    <w:rsid w:val="006E5ECF"/>
    <w:rsid w:val="006F5B55"/>
    <w:rsid w:val="006F6CEF"/>
    <w:rsid w:val="00703F92"/>
    <w:rsid w:val="00714852"/>
    <w:rsid w:val="00716DB1"/>
    <w:rsid w:val="00717AE5"/>
    <w:rsid w:val="00720DC6"/>
    <w:rsid w:val="00726655"/>
    <w:rsid w:val="00726F6E"/>
    <w:rsid w:val="00732314"/>
    <w:rsid w:val="0073303C"/>
    <w:rsid w:val="00734913"/>
    <w:rsid w:val="00737D17"/>
    <w:rsid w:val="007411A4"/>
    <w:rsid w:val="00745351"/>
    <w:rsid w:val="00753E3E"/>
    <w:rsid w:val="0075454C"/>
    <w:rsid w:val="0075471E"/>
    <w:rsid w:val="007705CA"/>
    <w:rsid w:val="00770AA5"/>
    <w:rsid w:val="0077463E"/>
    <w:rsid w:val="00775550"/>
    <w:rsid w:val="007802C4"/>
    <w:rsid w:val="00794050"/>
    <w:rsid w:val="007942E9"/>
    <w:rsid w:val="00794968"/>
    <w:rsid w:val="00796DEC"/>
    <w:rsid w:val="007A5481"/>
    <w:rsid w:val="007A790A"/>
    <w:rsid w:val="007B33CB"/>
    <w:rsid w:val="007B494F"/>
    <w:rsid w:val="007B4AA5"/>
    <w:rsid w:val="007B5FF1"/>
    <w:rsid w:val="007C08C7"/>
    <w:rsid w:val="007C1774"/>
    <w:rsid w:val="007D0CC1"/>
    <w:rsid w:val="007D2785"/>
    <w:rsid w:val="007D6EF1"/>
    <w:rsid w:val="007E2502"/>
    <w:rsid w:val="007E5BC0"/>
    <w:rsid w:val="007E6F31"/>
    <w:rsid w:val="007F0430"/>
    <w:rsid w:val="007F488F"/>
    <w:rsid w:val="007F5E06"/>
    <w:rsid w:val="007F62C2"/>
    <w:rsid w:val="00801E9B"/>
    <w:rsid w:val="00802960"/>
    <w:rsid w:val="00803084"/>
    <w:rsid w:val="0080428E"/>
    <w:rsid w:val="008116F1"/>
    <w:rsid w:val="00816102"/>
    <w:rsid w:val="00816CAC"/>
    <w:rsid w:val="008173FB"/>
    <w:rsid w:val="00822DF7"/>
    <w:rsid w:val="008268D9"/>
    <w:rsid w:val="00831FB5"/>
    <w:rsid w:val="00832E40"/>
    <w:rsid w:val="008350F4"/>
    <w:rsid w:val="0083629B"/>
    <w:rsid w:val="0084315F"/>
    <w:rsid w:val="008435A6"/>
    <w:rsid w:val="0085447C"/>
    <w:rsid w:val="0086334F"/>
    <w:rsid w:val="00864080"/>
    <w:rsid w:val="00867679"/>
    <w:rsid w:val="0087444E"/>
    <w:rsid w:val="008933E5"/>
    <w:rsid w:val="008945A5"/>
    <w:rsid w:val="008A0501"/>
    <w:rsid w:val="008A2A0B"/>
    <w:rsid w:val="008A4C28"/>
    <w:rsid w:val="008B34D7"/>
    <w:rsid w:val="008B7364"/>
    <w:rsid w:val="008C2379"/>
    <w:rsid w:val="008C249D"/>
    <w:rsid w:val="008C4519"/>
    <w:rsid w:val="008C4788"/>
    <w:rsid w:val="008C6412"/>
    <w:rsid w:val="008C688B"/>
    <w:rsid w:val="008C7D7D"/>
    <w:rsid w:val="008D0B9B"/>
    <w:rsid w:val="008D4AE8"/>
    <w:rsid w:val="008D7E96"/>
    <w:rsid w:val="008E3565"/>
    <w:rsid w:val="008E4062"/>
    <w:rsid w:val="008F1982"/>
    <w:rsid w:val="008F3D0D"/>
    <w:rsid w:val="008F5AD9"/>
    <w:rsid w:val="008F7011"/>
    <w:rsid w:val="008F7A60"/>
    <w:rsid w:val="00901503"/>
    <w:rsid w:val="00910B86"/>
    <w:rsid w:val="0091310B"/>
    <w:rsid w:val="0091559F"/>
    <w:rsid w:val="009215A9"/>
    <w:rsid w:val="00924E72"/>
    <w:rsid w:val="00925CAB"/>
    <w:rsid w:val="00930374"/>
    <w:rsid w:val="00937A9E"/>
    <w:rsid w:val="00951507"/>
    <w:rsid w:val="00955964"/>
    <w:rsid w:val="00955999"/>
    <w:rsid w:val="0097251A"/>
    <w:rsid w:val="009829E2"/>
    <w:rsid w:val="00983508"/>
    <w:rsid w:val="00986BAC"/>
    <w:rsid w:val="009A07AA"/>
    <w:rsid w:val="009A1BC0"/>
    <w:rsid w:val="009A4261"/>
    <w:rsid w:val="009A4B30"/>
    <w:rsid w:val="009A6198"/>
    <w:rsid w:val="009B18C6"/>
    <w:rsid w:val="009B7A8D"/>
    <w:rsid w:val="009C0FCD"/>
    <w:rsid w:val="009C1E75"/>
    <w:rsid w:val="009C789C"/>
    <w:rsid w:val="009D3BCD"/>
    <w:rsid w:val="009D6C85"/>
    <w:rsid w:val="009E11E7"/>
    <w:rsid w:val="009E437A"/>
    <w:rsid w:val="009E5D7E"/>
    <w:rsid w:val="009F14B9"/>
    <w:rsid w:val="009F4907"/>
    <w:rsid w:val="009F5240"/>
    <w:rsid w:val="00A05BF9"/>
    <w:rsid w:val="00A05D9A"/>
    <w:rsid w:val="00A06BA8"/>
    <w:rsid w:val="00A1122F"/>
    <w:rsid w:val="00A13144"/>
    <w:rsid w:val="00A1626C"/>
    <w:rsid w:val="00A17691"/>
    <w:rsid w:val="00A24B5C"/>
    <w:rsid w:val="00A25E6D"/>
    <w:rsid w:val="00A267E4"/>
    <w:rsid w:val="00A33946"/>
    <w:rsid w:val="00A3441D"/>
    <w:rsid w:val="00A43310"/>
    <w:rsid w:val="00A45D7F"/>
    <w:rsid w:val="00A4627D"/>
    <w:rsid w:val="00A47CA5"/>
    <w:rsid w:val="00A507E5"/>
    <w:rsid w:val="00A5784D"/>
    <w:rsid w:val="00A635D5"/>
    <w:rsid w:val="00A64993"/>
    <w:rsid w:val="00A66B8D"/>
    <w:rsid w:val="00A7003A"/>
    <w:rsid w:val="00A7703C"/>
    <w:rsid w:val="00A875D0"/>
    <w:rsid w:val="00A93D1A"/>
    <w:rsid w:val="00A9654F"/>
    <w:rsid w:val="00A97A31"/>
    <w:rsid w:val="00AA21D3"/>
    <w:rsid w:val="00AA46F5"/>
    <w:rsid w:val="00AB08A3"/>
    <w:rsid w:val="00AB5B38"/>
    <w:rsid w:val="00AB6C16"/>
    <w:rsid w:val="00AC13C7"/>
    <w:rsid w:val="00AC2E78"/>
    <w:rsid w:val="00AC6A2F"/>
    <w:rsid w:val="00AD0705"/>
    <w:rsid w:val="00AD231B"/>
    <w:rsid w:val="00AD277B"/>
    <w:rsid w:val="00AD503E"/>
    <w:rsid w:val="00AD5AE6"/>
    <w:rsid w:val="00AE0775"/>
    <w:rsid w:val="00AE0B81"/>
    <w:rsid w:val="00AF1728"/>
    <w:rsid w:val="00AF5763"/>
    <w:rsid w:val="00AF7A1A"/>
    <w:rsid w:val="00B00746"/>
    <w:rsid w:val="00B01124"/>
    <w:rsid w:val="00B011ED"/>
    <w:rsid w:val="00B10AB7"/>
    <w:rsid w:val="00B15185"/>
    <w:rsid w:val="00B16867"/>
    <w:rsid w:val="00B253DC"/>
    <w:rsid w:val="00B274A8"/>
    <w:rsid w:val="00B32DB1"/>
    <w:rsid w:val="00B3730B"/>
    <w:rsid w:val="00B40BC7"/>
    <w:rsid w:val="00B417FC"/>
    <w:rsid w:val="00B51B3A"/>
    <w:rsid w:val="00B5468C"/>
    <w:rsid w:val="00B61E64"/>
    <w:rsid w:val="00B6353C"/>
    <w:rsid w:val="00B6361C"/>
    <w:rsid w:val="00B66518"/>
    <w:rsid w:val="00B703F1"/>
    <w:rsid w:val="00B72362"/>
    <w:rsid w:val="00B753BD"/>
    <w:rsid w:val="00B762BA"/>
    <w:rsid w:val="00B76748"/>
    <w:rsid w:val="00B77D32"/>
    <w:rsid w:val="00B84C8B"/>
    <w:rsid w:val="00B85F50"/>
    <w:rsid w:val="00B874D0"/>
    <w:rsid w:val="00B87574"/>
    <w:rsid w:val="00B9341C"/>
    <w:rsid w:val="00B94BF4"/>
    <w:rsid w:val="00BA2C21"/>
    <w:rsid w:val="00BB1774"/>
    <w:rsid w:val="00BC3D94"/>
    <w:rsid w:val="00BC4241"/>
    <w:rsid w:val="00BC67CF"/>
    <w:rsid w:val="00BD6A36"/>
    <w:rsid w:val="00BE101D"/>
    <w:rsid w:val="00BE4298"/>
    <w:rsid w:val="00BE4C46"/>
    <w:rsid w:val="00BF472F"/>
    <w:rsid w:val="00BF7BC9"/>
    <w:rsid w:val="00C00F8C"/>
    <w:rsid w:val="00C02405"/>
    <w:rsid w:val="00C051DF"/>
    <w:rsid w:val="00C061AF"/>
    <w:rsid w:val="00C07125"/>
    <w:rsid w:val="00C1198A"/>
    <w:rsid w:val="00C21540"/>
    <w:rsid w:val="00C23428"/>
    <w:rsid w:val="00C2459C"/>
    <w:rsid w:val="00C300BE"/>
    <w:rsid w:val="00C33181"/>
    <w:rsid w:val="00C4300E"/>
    <w:rsid w:val="00C441A4"/>
    <w:rsid w:val="00C51823"/>
    <w:rsid w:val="00C63146"/>
    <w:rsid w:val="00C64F79"/>
    <w:rsid w:val="00C7045F"/>
    <w:rsid w:val="00C76B27"/>
    <w:rsid w:val="00C80962"/>
    <w:rsid w:val="00C85B1A"/>
    <w:rsid w:val="00C8680E"/>
    <w:rsid w:val="00C9384C"/>
    <w:rsid w:val="00C950BF"/>
    <w:rsid w:val="00CA6FC5"/>
    <w:rsid w:val="00CB618E"/>
    <w:rsid w:val="00CC1475"/>
    <w:rsid w:val="00CC14F2"/>
    <w:rsid w:val="00CC3CBF"/>
    <w:rsid w:val="00CD4663"/>
    <w:rsid w:val="00CD4766"/>
    <w:rsid w:val="00CE2395"/>
    <w:rsid w:val="00CE6E68"/>
    <w:rsid w:val="00CE7E8A"/>
    <w:rsid w:val="00CF3C06"/>
    <w:rsid w:val="00CF6A5C"/>
    <w:rsid w:val="00CF6C62"/>
    <w:rsid w:val="00D0147C"/>
    <w:rsid w:val="00D01A1A"/>
    <w:rsid w:val="00D11A88"/>
    <w:rsid w:val="00D217D0"/>
    <w:rsid w:val="00D23426"/>
    <w:rsid w:val="00D25071"/>
    <w:rsid w:val="00D272DF"/>
    <w:rsid w:val="00D27386"/>
    <w:rsid w:val="00D36837"/>
    <w:rsid w:val="00D506A5"/>
    <w:rsid w:val="00D606F2"/>
    <w:rsid w:val="00D63AE5"/>
    <w:rsid w:val="00D6451A"/>
    <w:rsid w:val="00D706DB"/>
    <w:rsid w:val="00D71C52"/>
    <w:rsid w:val="00D7206E"/>
    <w:rsid w:val="00D72709"/>
    <w:rsid w:val="00D75EA4"/>
    <w:rsid w:val="00D83DF2"/>
    <w:rsid w:val="00D90933"/>
    <w:rsid w:val="00D91182"/>
    <w:rsid w:val="00D91703"/>
    <w:rsid w:val="00D97245"/>
    <w:rsid w:val="00DA305D"/>
    <w:rsid w:val="00DA401C"/>
    <w:rsid w:val="00DA591B"/>
    <w:rsid w:val="00DA6149"/>
    <w:rsid w:val="00DB700F"/>
    <w:rsid w:val="00DD79DB"/>
    <w:rsid w:val="00DE3E95"/>
    <w:rsid w:val="00DE5005"/>
    <w:rsid w:val="00DE782D"/>
    <w:rsid w:val="00DF411A"/>
    <w:rsid w:val="00DF4166"/>
    <w:rsid w:val="00DF7F60"/>
    <w:rsid w:val="00E01FFD"/>
    <w:rsid w:val="00E10BD0"/>
    <w:rsid w:val="00E14496"/>
    <w:rsid w:val="00E16070"/>
    <w:rsid w:val="00E16E21"/>
    <w:rsid w:val="00E218F9"/>
    <w:rsid w:val="00E22CCE"/>
    <w:rsid w:val="00E27410"/>
    <w:rsid w:val="00E27AA4"/>
    <w:rsid w:val="00E313FB"/>
    <w:rsid w:val="00E32339"/>
    <w:rsid w:val="00E434DD"/>
    <w:rsid w:val="00E44720"/>
    <w:rsid w:val="00E4579E"/>
    <w:rsid w:val="00E54FBF"/>
    <w:rsid w:val="00E67846"/>
    <w:rsid w:val="00E72310"/>
    <w:rsid w:val="00E81EC5"/>
    <w:rsid w:val="00E900F5"/>
    <w:rsid w:val="00E90DE3"/>
    <w:rsid w:val="00E915EF"/>
    <w:rsid w:val="00E92DA7"/>
    <w:rsid w:val="00E93005"/>
    <w:rsid w:val="00EA2D95"/>
    <w:rsid w:val="00EB1ED7"/>
    <w:rsid w:val="00EB6E0E"/>
    <w:rsid w:val="00EC6B60"/>
    <w:rsid w:val="00EC6BBD"/>
    <w:rsid w:val="00EC7294"/>
    <w:rsid w:val="00ED086F"/>
    <w:rsid w:val="00ED214C"/>
    <w:rsid w:val="00ED3B41"/>
    <w:rsid w:val="00ED5D45"/>
    <w:rsid w:val="00EE4558"/>
    <w:rsid w:val="00EF12E8"/>
    <w:rsid w:val="00EF1974"/>
    <w:rsid w:val="00EF4E6D"/>
    <w:rsid w:val="00F0232D"/>
    <w:rsid w:val="00F02787"/>
    <w:rsid w:val="00F04AD5"/>
    <w:rsid w:val="00F2337E"/>
    <w:rsid w:val="00F27C51"/>
    <w:rsid w:val="00F31FCA"/>
    <w:rsid w:val="00F32A4D"/>
    <w:rsid w:val="00F347F3"/>
    <w:rsid w:val="00F3650A"/>
    <w:rsid w:val="00F37159"/>
    <w:rsid w:val="00F413B5"/>
    <w:rsid w:val="00F414F8"/>
    <w:rsid w:val="00F434BB"/>
    <w:rsid w:val="00F445CB"/>
    <w:rsid w:val="00F506BA"/>
    <w:rsid w:val="00F50E63"/>
    <w:rsid w:val="00F51026"/>
    <w:rsid w:val="00F54110"/>
    <w:rsid w:val="00F56640"/>
    <w:rsid w:val="00F56AEE"/>
    <w:rsid w:val="00F56EED"/>
    <w:rsid w:val="00F646B6"/>
    <w:rsid w:val="00F651C8"/>
    <w:rsid w:val="00F66BD3"/>
    <w:rsid w:val="00F709AD"/>
    <w:rsid w:val="00F710A0"/>
    <w:rsid w:val="00F81046"/>
    <w:rsid w:val="00F85CC4"/>
    <w:rsid w:val="00F9036D"/>
    <w:rsid w:val="00F9221A"/>
    <w:rsid w:val="00F9348A"/>
    <w:rsid w:val="00F96678"/>
    <w:rsid w:val="00F96920"/>
    <w:rsid w:val="00FA00A8"/>
    <w:rsid w:val="00FA071F"/>
    <w:rsid w:val="00FA345B"/>
    <w:rsid w:val="00FA5795"/>
    <w:rsid w:val="00FB1766"/>
    <w:rsid w:val="00FB3D78"/>
    <w:rsid w:val="00FB7810"/>
    <w:rsid w:val="00FC1B70"/>
    <w:rsid w:val="00FC3F10"/>
    <w:rsid w:val="00FD0BD5"/>
    <w:rsid w:val="00FD5DE2"/>
    <w:rsid w:val="00FE1CE9"/>
    <w:rsid w:val="00FE1F30"/>
    <w:rsid w:val="00FE5199"/>
    <w:rsid w:val="00FF11BF"/>
    <w:rsid w:val="00FF1AD9"/>
    <w:rsid w:val="00FF2DDE"/>
    <w:rsid w:val="00FF68A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81A7694"/>
  <w14:defaultImageDpi w14:val="300"/>
  <w15:docId w15:val="{ACF79445-8F76-468C-831B-3DAF8EDE1C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49DD"/>
    <w:pPr>
      <w:spacing w:after="120"/>
    </w:pPr>
    <w:rPr>
      <w:rFonts w:ascii="Times New Roman" w:hAnsi="Times New Roman"/>
    </w:rPr>
  </w:style>
  <w:style w:type="paragraph" w:styleId="Heading1">
    <w:name w:val="heading 1"/>
    <w:basedOn w:val="Normal"/>
    <w:next w:val="Normal"/>
    <w:link w:val="Heading1Char"/>
    <w:uiPriority w:val="9"/>
    <w:qFormat/>
    <w:rsid w:val="003F6B46"/>
    <w:pPr>
      <w:keepNext/>
      <w:keepLines/>
      <w:spacing w:before="24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4049DD"/>
    <w:pPr>
      <w:keepNext/>
      <w:keepLines/>
      <w:outlineLvl w:val="1"/>
    </w:pPr>
    <w:rPr>
      <w:rFonts w:ascii="Arial" w:eastAsiaTheme="majorEastAsia" w:hAnsi="Arial" w:cstheme="majorBidi"/>
      <w:bCs/>
      <w:i/>
      <w:sz w:val="22"/>
      <w:szCs w:val="26"/>
      <w:u w:val="single"/>
    </w:rPr>
  </w:style>
  <w:style w:type="paragraph" w:styleId="Heading3">
    <w:name w:val="heading 3"/>
    <w:basedOn w:val="Normal"/>
    <w:next w:val="Normal"/>
    <w:link w:val="Heading3Char"/>
    <w:uiPriority w:val="9"/>
    <w:unhideWhenUsed/>
    <w:qFormat/>
    <w:rsid w:val="00FF11BF"/>
    <w:pPr>
      <w:keepNext/>
      <w:keepLines/>
      <w:spacing w:before="40" w:after="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style>
  <w:style w:type="paragraph" w:styleId="Title">
    <w:name w:val="Title"/>
    <w:basedOn w:val="Normal"/>
    <w:next w:val="Normal"/>
    <w:link w:val="TitleChar"/>
    <w:uiPriority w:val="10"/>
    <w:qFormat/>
    <w:rsid w:val="008945A5"/>
    <w:pPr>
      <w:pBdr>
        <w:bottom w:val="single" w:sz="8" w:space="1" w:color="7F7F7F" w:themeColor="text1" w:themeTint="80"/>
      </w:pBdr>
      <w:spacing w:after="60"/>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3F6B46"/>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4049DD"/>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15703B"/>
    <w:pPr>
      <w:spacing w:before="120" w:line="276" w:lineRule="auto"/>
    </w:pPr>
    <w:rPr>
      <w:rFonts w:ascii="Arial" w:hAnsi="Arial" w:cs="Arial"/>
      <w:sz w:val="20"/>
      <w:szCs w:val="20"/>
    </w:rPr>
  </w:style>
  <w:style w:type="paragraph" w:customStyle="1" w:styleId="footertext">
    <w:name w:val="footer text"/>
    <w:basedOn w:val="Footer"/>
    <w:link w:val="footertextChar"/>
    <w:qFormat/>
    <w:rsid w:val="00276BB4"/>
    <w:pPr>
      <w:pBdr>
        <w:top w:val="single" w:sz="4" w:space="1" w:color="auto"/>
      </w:pBdr>
      <w:tabs>
        <w:tab w:val="clear" w:pos="4320"/>
        <w:tab w:val="clear" w:pos="8640"/>
        <w:tab w:val="right" w:pos="9090"/>
      </w:tabs>
      <w:spacing w:after="0" w:line="360" w:lineRule="exact"/>
    </w:pPr>
    <w:rPr>
      <w:rFonts w:ascii="Arial" w:hAnsi="Arial"/>
      <w:i/>
      <w:sz w:val="18"/>
      <w:szCs w:val="20"/>
    </w:rPr>
  </w:style>
  <w:style w:type="character" w:customStyle="1" w:styleId="CaptiontextChar">
    <w:name w:val="Caption text Char"/>
    <w:basedOn w:val="DefaultParagraphFont"/>
    <w:link w:val="Captiontext"/>
    <w:rsid w:val="0015703B"/>
    <w:rPr>
      <w:rFonts w:ascii="Arial" w:hAnsi="Arial" w:cs="Arial"/>
    </w:rPr>
  </w:style>
  <w:style w:type="character" w:customStyle="1" w:styleId="footertextChar">
    <w:name w:val="footer text Char"/>
    <w:basedOn w:val="FooterChar"/>
    <w:link w:val="footertext"/>
    <w:rsid w:val="00276BB4"/>
    <w:rPr>
      <w:rFonts w:ascii="Arial" w:hAnsi="Arial"/>
      <w:i/>
      <w:sz w:val="18"/>
      <w:szCs w:val="24"/>
    </w:rPr>
  </w:style>
  <w:style w:type="character" w:customStyle="1" w:styleId="Heading3Char">
    <w:name w:val="Heading 3 Char"/>
    <w:basedOn w:val="DefaultParagraphFont"/>
    <w:link w:val="Heading3"/>
    <w:uiPriority w:val="9"/>
    <w:rsid w:val="00FF11BF"/>
    <w:rPr>
      <w:rFonts w:asciiTheme="majorHAnsi" w:eastAsiaTheme="majorEastAsia" w:hAnsiTheme="majorHAnsi" w:cstheme="majorBidi"/>
      <w:color w:val="243F60" w:themeColor="accent1" w:themeShade="7F"/>
      <w:sz w:val="24"/>
      <w:szCs w:val="24"/>
    </w:rPr>
  </w:style>
  <w:style w:type="paragraph" w:styleId="ListParagraph">
    <w:name w:val="List Paragraph"/>
    <w:basedOn w:val="Normal"/>
    <w:uiPriority w:val="72"/>
    <w:qFormat/>
    <w:rsid w:val="00C07125"/>
    <w:pPr>
      <w:spacing w:after="0"/>
      <w:ind w:left="720"/>
      <w:contextualSpacing/>
    </w:pPr>
    <w:rPr>
      <w:rFonts w:eastAsiaTheme="minorEastAsia" w:cstheme="minorBidi"/>
    </w:rPr>
  </w:style>
  <w:style w:type="table" w:styleId="TableGrid">
    <w:name w:val="Table Grid"/>
    <w:basedOn w:val="TableNormal"/>
    <w:uiPriority w:val="39"/>
    <w:rsid w:val="00FD0B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71"/>
    <w:rsid w:val="009E11E7"/>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yperlink" Target="http://wiki.agisoft.com/wiki/Python"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hyperlink" Target="http://vdatum.noaa.gov/" TargetMode="External"/><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s://github.com/geojames/photoscan" TargetMode="Externa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49.png"/></Relationships>
</file>

<file path=word/_rels/header3.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ervais.UNAVCO\Downloads\unavco-curricular-document-template%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6586F8-28E5-4F48-A911-0222F355A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unavco-curricular-document-template (1)</Template>
  <TotalTime>1</TotalTime>
  <Pages>29</Pages>
  <Words>5845</Words>
  <Characters>33317</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Baylor University</Company>
  <LinksUpToDate>false</LinksUpToDate>
  <CharactersWithSpaces>39084</CharactersWithSpaces>
  <SharedDoc>false</SharedDoc>
  <HLinks>
    <vt:vector size="108" baseType="variant">
      <vt:variant>
        <vt:i4>1245211</vt:i4>
      </vt:variant>
      <vt:variant>
        <vt:i4>57</vt:i4>
      </vt:variant>
      <vt:variant>
        <vt:i4>0</vt:i4>
      </vt:variant>
      <vt:variant>
        <vt:i4>5</vt:i4>
      </vt:variant>
      <vt:variant>
        <vt:lpwstr>http://facility.unavco.org/data/dai2/app/dai2.html%23</vt:lpwstr>
      </vt:variant>
      <vt:variant>
        <vt:lpwstr/>
      </vt:variant>
      <vt:variant>
        <vt:i4>3080239</vt:i4>
      </vt:variant>
      <vt:variant>
        <vt:i4>54</vt:i4>
      </vt:variant>
      <vt:variant>
        <vt:i4>0</vt:i4>
      </vt:variant>
      <vt:variant>
        <vt:i4>5</vt:i4>
      </vt:variant>
      <vt:variant>
        <vt:lpwstr>http://www.unavco.org/</vt:lpwstr>
      </vt:variant>
      <vt:variant>
        <vt:lpwstr/>
      </vt:variant>
      <vt:variant>
        <vt:i4>5046294</vt:i4>
      </vt:variant>
      <vt:variant>
        <vt:i4>51</vt:i4>
      </vt:variant>
      <vt:variant>
        <vt:i4>0</vt:i4>
      </vt:variant>
      <vt:variant>
        <vt:i4>5</vt:i4>
      </vt:variant>
      <vt:variant>
        <vt:lpwstr>http://www.uwgb.edu/dutchs/usefuldata/utmformulas.htm</vt:lpwstr>
      </vt:variant>
      <vt:variant>
        <vt:lpwstr/>
      </vt:variant>
      <vt:variant>
        <vt:i4>655437</vt:i4>
      </vt:variant>
      <vt:variant>
        <vt:i4>48</vt:i4>
      </vt:variant>
      <vt:variant>
        <vt:i4>0</vt:i4>
      </vt:variant>
      <vt:variant>
        <vt:i4>5</vt:i4>
      </vt:variant>
      <vt:variant>
        <vt:lpwstr>http://egsc.usgs.gov/isb/pubs/factsheets/fs07701.html</vt:lpwstr>
      </vt:variant>
      <vt:variant>
        <vt:lpwstr/>
      </vt:variant>
      <vt:variant>
        <vt:i4>1769543</vt:i4>
      </vt:variant>
      <vt:variant>
        <vt:i4>45</vt:i4>
      </vt:variant>
      <vt:variant>
        <vt:i4>0</vt:i4>
      </vt:variant>
      <vt:variant>
        <vt:i4>5</vt:i4>
      </vt:variant>
      <vt:variant>
        <vt:lpwstr>http://en.wikipedia.org/wiki/Universal_Transverse_Mercator_coordinate_system</vt:lpwstr>
      </vt:variant>
      <vt:variant>
        <vt:lpwstr/>
      </vt:variant>
      <vt:variant>
        <vt:i4>1966156</vt:i4>
      </vt:variant>
      <vt:variant>
        <vt:i4>42</vt:i4>
      </vt:variant>
      <vt:variant>
        <vt:i4>0</vt:i4>
      </vt:variant>
      <vt:variant>
        <vt:i4>5</vt:i4>
      </vt:variant>
      <vt:variant>
        <vt:lpwstr>http://facility.unavco.org/data/maps/GPSVelocityViewer/GPSVelocityViewer-frames.html</vt:lpwstr>
      </vt:variant>
      <vt:variant>
        <vt:lpwstr/>
      </vt:variant>
      <vt:variant>
        <vt:i4>6422654</vt:i4>
      </vt:variant>
      <vt:variant>
        <vt:i4>39</vt:i4>
      </vt:variant>
      <vt:variant>
        <vt:i4>0</vt:i4>
      </vt:variant>
      <vt:variant>
        <vt:i4>5</vt:i4>
      </vt:variant>
      <vt:variant>
        <vt:lpwstr>http://www.unavco.org/community_science/workinggroups_projects/snarf/snarf.html</vt:lpwstr>
      </vt:variant>
      <vt:variant>
        <vt:lpwstr/>
      </vt:variant>
      <vt:variant>
        <vt:i4>3145786</vt:i4>
      </vt:variant>
      <vt:variant>
        <vt:i4>36</vt:i4>
      </vt:variant>
      <vt:variant>
        <vt:i4>0</vt:i4>
      </vt:variant>
      <vt:variant>
        <vt:i4>5</vt:i4>
      </vt:variant>
      <vt:variant>
        <vt:lpwstr>http://pbo.unavco.org/</vt:lpwstr>
      </vt:variant>
      <vt:variant>
        <vt:lpwstr/>
      </vt:variant>
      <vt:variant>
        <vt:i4>5701716</vt:i4>
      </vt:variant>
      <vt:variant>
        <vt:i4>33</vt:i4>
      </vt:variant>
      <vt:variant>
        <vt:i4>0</vt:i4>
      </vt:variant>
      <vt:variant>
        <vt:i4>5</vt:i4>
      </vt:variant>
      <vt:variant>
        <vt:lpwstr>http://pbo.unavco.org/index.php/station/data/P150</vt:lpwstr>
      </vt:variant>
      <vt:variant>
        <vt:lpwstr/>
      </vt:variant>
      <vt:variant>
        <vt:i4>1966156</vt:i4>
      </vt:variant>
      <vt:variant>
        <vt:i4>24</vt:i4>
      </vt:variant>
      <vt:variant>
        <vt:i4>0</vt:i4>
      </vt:variant>
      <vt:variant>
        <vt:i4>5</vt:i4>
      </vt:variant>
      <vt:variant>
        <vt:lpwstr>http://facility.unavco.org/data/maps/GPSVelocityViewer/GPSVelocityViewer-frames.html</vt:lpwstr>
      </vt:variant>
      <vt:variant>
        <vt:lpwstr/>
      </vt:variant>
      <vt:variant>
        <vt:i4>7274604</vt:i4>
      </vt:variant>
      <vt:variant>
        <vt:i4>21</vt:i4>
      </vt:variant>
      <vt:variant>
        <vt:i4>0</vt:i4>
      </vt:variant>
      <vt:variant>
        <vt:i4>5</vt:i4>
      </vt:variant>
      <vt:variant>
        <vt:lpwstr>http://www.icsm.gov.au/mapping/datums1.html</vt:lpwstr>
      </vt:variant>
      <vt:variant>
        <vt:lpwstr>spheroid</vt:lpwstr>
      </vt:variant>
      <vt:variant>
        <vt:i4>7405676</vt:i4>
      </vt:variant>
      <vt:variant>
        <vt:i4>18</vt:i4>
      </vt:variant>
      <vt:variant>
        <vt:i4>0</vt:i4>
      </vt:variant>
      <vt:variant>
        <vt:i4>5</vt:i4>
      </vt:variant>
      <vt:variant>
        <vt:lpwstr>http://www.icsm.gov.au/mapping/datums1.html</vt:lpwstr>
      </vt:variant>
      <vt:variant>
        <vt:lpwstr/>
      </vt:variant>
      <vt:variant>
        <vt:i4>3539069</vt:i4>
      </vt:variant>
      <vt:variant>
        <vt:i4>15</vt:i4>
      </vt:variant>
      <vt:variant>
        <vt:i4>0</vt:i4>
      </vt:variant>
      <vt:variant>
        <vt:i4>5</vt:i4>
      </vt:variant>
      <vt:variant>
        <vt:lpwstr>http://en.wikipedia.org/wiki/Geographic_coordinate_system</vt:lpwstr>
      </vt:variant>
      <vt:variant>
        <vt:lpwstr/>
      </vt:variant>
      <vt:variant>
        <vt:i4>7667825</vt:i4>
      </vt:variant>
      <vt:variant>
        <vt:i4>12</vt:i4>
      </vt:variant>
      <vt:variant>
        <vt:i4>0</vt:i4>
      </vt:variant>
      <vt:variant>
        <vt:i4>5</vt:i4>
      </vt:variant>
      <vt:variant>
        <vt:lpwstr>http://pbo.unavco.org/station/photos/P150/</vt:lpwstr>
      </vt:variant>
      <vt:variant>
        <vt:lpwstr/>
      </vt:variant>
      <vt:variant>
        <vt:i4>3080232</vt:i4>
      </vt:variant>
      <vt:variant>
        <vt:i4>9</vt:i4>
      </vt:variant>
      <vt:variant>
        <vt:i4>0</vt:i4>
      </vt:variant>
      <vt:variant>
        <vt:i4>5</vt:i4>
      </vt:variant>
      <vt:variant>
        <vt:lpwstr>http://pbo.unavco.org/station/overview/P150</vt:lpwstr>
      </vt:variant>
      <vt:variant>
        <vt:lpwstr/>
      </vt:variant>
      <vt:variant>
        <vt:i4>983107</vt:i4>
      </vt:variant>
      <vt:variant>
        <vt:i4>6</vt:i4>
      </vt:variant>
      <vt:variant>
        <vt:i4>0</vt:i4>
      </vt:variant>
      <vt:variant>
        <vt:i4>5</vt:i4>
      </vt:variant>
      <vt:variant>
        <vt:lpwstr>http://pbo.unavco.org/network/gps</vt:lpwstr>
      </vt:variant>
      <vt:variant>
        <vt:lpwstr/>
      </vt:variant>
      <vt:variant>
        <vt:i4>983107</vt:i4>
      </vt:variant>
      <vt:variant>
        <vt:i4>3</vt:i4>
      </vt:variant>
      <vt:variant>
        <vt:i4>0</vt:i4>
      </vt:variant>
      <vt:variant>
        <vt:i4>5</vt:i4>
      </vt:variant>
      <vt:variant>
        <vt:lpwstr>http://pbo.unavco.org/network/gps</vt:lpwstr>
      </vt:variant>
      <vt:variant>
        <vt:lpwstr/>
      </vt:variant>
      <vt:variant>
        <vt:i4>3145770</vt:i4>
      </vt:variant>
      <vt:variant>
        <vt:i4>0</vt:i4>
      </vt:variant>
      <vt:variant>
        <vt:i4>0</vt:i4>
      </vt:variant>
      <vt:variant>
        <vt:i4>5</vt:i4>
      </vt:variant>
      <vt:variant>
        <vt:lpwstr>http://pbo.unavco.org/data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Katherine Shervais</dc:creator>
  <cp:keywords/>
  <dc:description/>
  <cp:lastModifiedBy>Isabella Metts</cp:lastModifiedBy>
  <cp:revision>3</cp:revision>
  <cp:lastPrinted>2016-09-17T06:42:00Z</cp:lastPrinted>
  <dcterms:created xsi:type="dcterms:W3CDTF">2023-06-28T16:51:00Z</dcterms:created>
  <dcterms:modified xsi:type="dcterms:W3CDTF">2023-06-28T16:52:00Z</dcterms:modified>
</cp:coreProperties>
</file>